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DFF" w:rsidRDefault="005A5DFF" w:rsidP="00A60ED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Уважаемые коллеги – психиатры, врачебное сообщество в целом, </w:t>
      </w:r>
      <w:bookmarkStart w:id="0" w:name="_GoBack"/>
      <w:bookmarkEnd w:id="0"/>
      <w:r w:rsidRPr="00D47166">
        <w:rPr>
          <w:rFonts w:ascii="Times New Roman" w:hAnsi="Times New Roman"/>
          <w:sz w:val="28"/>
          <w:szCs w:val="28"/>
        </w:rPr>
        <w:t xml:space="preserve"> я, Александр Шишлов, врач-психиатр из Астрахани, хочу выразить </w:t>
      </w:r>
      <w:r>
        <w:rPr>
          <w:rFonts w:ascii="Times New Roman" w:hAnsi="Times New Roman"/>
          <w:sz w:val="28"/>
          <w:szCs w:val="28"/>
        </w:rPr>
        <w:t>благодарность всем неравнодушным</w:t>
      </w:r>
      <w:r w:rsidRPr="00D47166">
        <w:rPr>
          <w:rFonts w:ascii="Times New Roman" w:hAnsi="Times New Roman"/>
          <w:sz w:val="28"/>
          <w:szCs w:val="28"/>
        </w:rPr>
        <w:t xml:space="preserve">, участвовавшим в борьбе за справедливость – за мое освобождение и возвращение статуса врача (не буду специально описывать свои злоключения, довольно имеющейся в сети информации). Я на свободе, но, к сожалению, данная победа есть лишь промежуточный результат. Суд высокой инстанции, разобрав уголовное дело по существу, фактически объявил его несостоятельным, а меня – незаконно осужденным, но не осмелился вынести оправдательный приговор, направив дело на пересмотр. </w:t>
      </w:r>
    </w:p>
    <w:p w:rsidR="005A5DFF" w:rsidRDefault="005A5DFF" w:rsidP="00A60ED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7166">
        <w:rPr>
          <w:rFonts w:ascii="Times New Roman" w:hAnsi="Times New Roman"/>
          <w:sz w:val="28"/>
          <w:szCs w:val="28"/>
        </w:rPr>
        <w:t xml:space="preserve">Что ж, даже отмена прежнего бездарного приговора в современной российской действительности можно считать чудом. Это чудо имеет конкретную причину – резонанс на всю страну. Четко понимая свою невиновность и пользуясь воистину всероссийской поддержкой, удалось остаться собой и неформально продолжить профессиональную деятельность даже в месте лишения свободы. Просьбы авторитетных коллег и медийная популярность, а также понимающая позиция руководства колонии-поселения  позволили сформировать и поддержать уважительный статус и в период отбывания наказания. Огромна и масштабна моральная и материальная поддержка, оказанная мне. На этом фоне мелочно – криминальной кажется позиция стороны обвинения, сфабриковавшей уголовное дело из желания назначить виновного. Столь же ясно, что не столько квалифицированная помощь адвокатов, сколько общественный резонанс, имевший юридические последствия, склонил чашу весов в руках Фемиды в мою пользу. </w:t>
      </w:r>
      <w:r>
        <w:rPr>
          <w:rFonts w:ascii="Times New Roman" w:hAnsi="Times New Roman"/>
          <w:sz w:val="28"/>
          <w:szCs w:val="28"/>
        </w:rPr>
        <w:t xml:space="preserve">Надо четко понимать, что чиновники всех мастей, в том числе и «погонные», боятся огласки с дальнейшими последствиями свыше – именно этого мы и достигли. Нам нельзя отказываться от права на свободу слова – для начала, как и от защиты своей позиции. Медленно, но верно, провернулось это же колесо и в рамках РОПа – дело здесь и не во мне (о своей компетентности и добросовестности я наслышался от интернет-троллей), а в прецеденте. </w:t>
      </w:r>
    </w:p>
    <w:p w:rsidR="005A5DFF" w:rsidRPr="00D47166" w:rsidRDefault="005A5DFF" w:rsidP="00A60ED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7166">
        <w:rPr>
          <w:rFonts w:ascii="Times New Roman" w:hAnsi="Times New Roman"/>
          <w:sz w:val="28"/>
          <w:szCs w:val="28"/>
        </w:rPr>
        <w:t>На данный момент круговая порука беззакония преодолена; очередная – редкая – победа одержана, что не может не радовать в период охоты на врачей, объявленной определенными органами исполнительной власти. Борьба продолжается, и я буду информировать медицинское сообщество по ходу дела. Еще раз благодарю за вклад в достигнутый результат, желаю сохранять бодрость духа на период карантина и не поддаваться массовой истерии по этому поводу.</w:t>
      </w:r>
    </w:p>
    <w:sectPr w:rsidR="005A5DFF" w:rsidRPr="00D47166" w:rsidSect="00014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72B6"/>
    <w:rsid w:val="000146AC"/>
    <w:rsid w:val="001A2863"/>
    <w:rsid w:val="00316149"/>
    <w:rsid w:val="005A5DFF"/>
    <w:rsid w:val="007E72B6"/>
    <w:rsid w:val="00A60EDE"/>
    <w:rsid w:val="00D47166"/>
    <w:rsid w:val="00D9706A"/>
    <w:rsid w:val="00FF6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A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363</Words>
  <Characters>2071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STRONG WAY</dc:creator>
  <cp:keywords/>
  <dc:description/>
  <cp:lastModifiedBy>user</cp:lastModifiedBy>
  <cp:revision>5</cp:revision>
  <dcterms:created xsi:type="dcterms:W3CDTF">2020-04-07T15:32:00Z</dcterms:created>
  <dcterms:modified xsi:type="dcterms:W3CDTF">2020-04-10T05:11:00Z</dcterms:modified>
</cp:coreProperties>
</file>