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1DD" w:rsidRPr="0033281C" w:rsidRDefault="006E61DD" w:rsidP="00143932">
      <w:pPr>
        <w:jc w:val="center"/>
        <w:rPr>
          <w:color w:val="000000"/>
          <w:shd w:val="clear" w:color="auto" w:fill="FFFFFF"/>
        </w:rPr>
      </w:pPr>
      <w:r w:rsidRPr="0033281C">
        <w:rPr>
          <w:color w:val="000000"/>
          <w:shd w:val="clear" w:color="auto" w:fill="FFFFFF"/>
        </w:rPr>
        <w:t>Уважаемые коллеги!</w:t>
      </w:r>
    </w:p>
    <w:p w:rsidR="006E61DD" w:rsidRPr="0033281C" w:rsidRDefault="006E61DD" w:rsidP="00143932">
      <w:pPr>
        <w:ind w:firstLine="709"/>
        <w:jc w:val="both"/>
        <w:rPr>
          <w:color w:val="000000"/>
        </w:rPr>
      </w:pPr>
      <w:r w:rsidRPr="0033281C">
        <w:rPr>
          <w:color w:val="000000"/>
          <w:shd w:val="clear" w:color="auto" w:fill="FFFFFF"/>
        </w:rPr>
        <w:t xml:space="preserve">Мы готовились вместе с вами провести </w:t>
      </w:r>
      <w:r w:rsidRPr="0033281C">
        <w:t xml:space="preserve">Российскую конференцию с международным участием </w:t>
      </w:r>
      <w:r w:rsidRPr="0033281C">
        <w:rPr>
          <w:b/>
        </w:rPr>
        <w:t>«Актуальные проблемы нейробиологии психических и аддиктивных расстройств»</w:t>
      </w:r>
      <w:r w:rsidRPr="0033281C">
        <w:rPr>
          <w:color w:val="000000"/>
          <w:shd w:val="clear" w:color="auto" w:fill="FFFFFF"/>
        </w:rPr>
        <w:t xml:space="preserve"> в Томске 12—14 мая 2020 года, однако этому препятствует эпидемиологическая обстановка в связи с коронавирусной инфекции COVID-19, </w:t>
      </w:r>
      <w:r w:rsidRPr="0033281C">
        <w:rPr>
          <w:shd w:val="clear" w:color="auto" w:fill="FFFFFF"/>
        </w:rPr>
        <w:t>которая</w:t>
      </w:r>
      <w:r w:rsidRPr="0033281C">
        <w:rPr>
          <w:color w:val="FF0000"/>
          <w:shd w:val="clear" w:color="auto" w:fill="FFFFFF"/>
        </w:rPr>
        <w:t xml:space="preserve"> </w:t>
      </w:r>
      <w:r w:rsidRPr="0033281C">
        <w:rPr>
          <w:shd w:val="clear" w:color="auto" w:fill="FFFFFF"/>
        </w:rPr>
        <w:t>11.03.2020 года Всемирной организацией здравоохранения объявлена пандемией.</w:t>
      </w:r>
      <w:r w:rsidRPr="0033281C">
        <w:rPr>
          <w:color w:val="FF0000"/>
          <w:shd w:val="clear" w:color="auto" w:fill="FFFFFF"/>
        </w:rPr>
        <w:t xml:space="preserve"> </w:t>
      </w:r>
      <w:r w:rsidRPr="0033281C">
        <w:rPr>
          <w:color w:val="000000"/>
          <w:shd w:val="clear" w:color="auto" w:fill="FFFFFF"/>
        </w:rPr>
        <w:t>Массовые мероприятия не рекомендованы во всех странах, которые затронула инфекция, в том числе и в России.</w:t>
      </w:r>
    </w:p>
    <w:p w:rsidR="006E61DD" w:rsidRPr="0033281C" w:rsidRDefault="006E61DD" w:rsidP="00143932">
      <w:pPr>
        <w:ind w:firstLine="709"/>
        <w:jc w:val="both"/>
      </w:pPr>
      <w:r w:rsidRPr="0033281C">
        <w:rPr>
          <w:color w:val="000000"/>
          <w:shd w:val="clear" w:color="auto" w:fill="FFFFFF"/>
        </w:rPr>
        <w:t xml:space="preserve">Для нас основным приоритетом всегда было сохранение здоровья и жизни людей, и мы не можем подвергать опасности наших коллег. Введенные ограничения на перемещение иностранных и российских граждан также неизбежно приведут к изменению программы </w:t>
      </w:r>
      <w:r w:rsidRPr="0033281C">
        <w:rPr>
          <w:shd w:val="clear" w:color="auto" w:fill="FFFFFF"/>
        </w:rPr>
        <w:t>конференции.</w:t>
      </w:r>
    </w:p>
    <w:p w:rsidR="006E61DD" w:rsidRPr="0033281C" w:rsidRDefault="006E61DD" w:rsidP="00143932">
      <w:pPr>
        <w:ind w:firstLine="709"/>
        <w:jc w:val="both"/>
        <w:rPr>
          <w:color w:val="000000"/>
          <w:shd w:val="clear" w:color="auto" w:fill="FFFFFF"/>
        </w:rPr>
      </w:pPr>
      <w:r w:rsidRPr="0033281C">
        <w:rPr>
          <w:color w:val="000000"/>
          <w:shd w:val="clear" w:color="auto" w:fill="FFFFFF"/>
        </w:rPr>
        <w:t xml:space="preserve">Коллектив НИИ психического здоровья Томского национального исследовательского медицинского центра Российской академии наук принял решение о переносе сроков проведения </w:t>
      </w:r>
      <w:r w:rsidRPr="0033281C">
        <w:t>Российской конференции с международным участием «Актуальные проблемы нейробиологии психических и аддиктивных расстройств»</w:t>
      </w:r>
      <w:r w:rsidRPr="0033281C">
        <w:rPr>
          <w:b/>
        </w:rPr>
        <w:t xml:space="preserve"> </w:t>
      </w:r>
      <w:r w:rsidRPr="0033281C">
        <w:rPr>
          <w:b/>
          <w:color w:val="000000"/>
          <w:shd w:val="clear" w:color="auto" w:fill="FFFFFF"/>
        </w:rPr>
        <w:t>предварительно на 06 – 08 октября 2020 года.</w:t>
      </w:r>
      <w:r w:rsidRPr="0033281C">
        <w:rPr>
          <w:color w:val="000000"/>
          <w:shd w:val="clear" w:color="auto" w:fill="FFFFFF"/>
        </w:rPr>
        <w:t xml:space="preserve"> Даты проведения мероприятия могут быть </w:t>
      </w:r>
      <w:bookmarkStart w:id="0" w:name="_GoBack"/>
      <w:bookmarkEnd w:id="0"/>
      <w:r w:rsidRPr="0033281C">
        <w:rPr>
          <w:color w:val="000000"/>
          <w:shd w:val="clear" w:color="auto" w:fill="FFFFFF"/>
        </w:rPr>
        <w:t xml:space="preserve">скорректированы в зависимости от эпидемиологической ситуации в стране и мире. </w:t>
      </w:r>
    </w:p>
    <w:p w:rsidR="006E61DD" w:rsidRPr="0033281C" w:rsidRDefault="006E61DD" w:rsidP="00143932">
      <w:pPr>
        <w:ind w:firstLine="709"/>
        <w:jc w:val="both"/>
        <w:rPr>
          <w:color w:val="000000"/>
        </w:rPr>
      </w:pPr>
      <w:r w:rsidRPr="0033281C">
        <w:rPr>
          <w:color w:val="000000"/>
          <w:shd w:val="clear" w:color="auto" w:fill="FFFFFF"/>
        </w:rPr>
        <w:t xml:space="preserve">Все поданные материалы и результаты их экспертизы остаются действительными для их опубликования и размещения в РИНЦ после определения точных дат проведения </w:t>
      </w:r>
      <w:r w:rsidRPr="0033281C">
        <w:rPr>
          <w:shd w:val="clear" w:color="auto" w:fill="FFFFFF"/>
        </w:rPr>
        <w:t>конференции.</w:t>
      </w:r>
      <w:r w:rsidRPr="0033281C">
        <w:rPr>
          <w:color w:val="000000"/>
          <w:shd w:val="clear" w:color="auto" w:fill="FFFFFF"/>
        </w:rPr>
        <w:t xml:space="preserve"> В связи с изменением даты конференции оргкомитетом принято решение о продлении сроков подачи заявок на доклад и тезисы </w:t>
      </w:r>
      <w:r w:rsidRPr="0033281C">
        <w:rPr>
          <w:b/>
          <w:color w:val="000000"/>
          <w:shd w:val="clear" w:color="auto" w:fill="FFFFFF"/>
        </w:rPr>
        <w:t>до 15 мая</w:t>
      </w:r>
      <w:r w:rsidRPr="0033281C">
        <w:rPr>
          <w:color w:val="000000"/>
          <w:shd w:val="clear" w:color="auto" w:fill="FFFFFF"/>
        </w:rPr>
        <w:t>. При необходимости внесения изменений в названия докладов и тезисов, просим известить оргкомитет в те же сроки.</w:t>
      </w:r>
    </w:p>
    <w:p w:rsidR="006E61DD" w:rsidRPr="0033281C" w:rsidRDefault="006E61DD" w:rsidP="00143932">
      <w:pPr>
        <w:ind w:firstLine="709"/>
        <w:jc w:val="both"/>
        <w:rPr>
          <w:color w:val="000000"/>
        </w:rPr>
      </w:pPr>
      <w:r w:rsidRPr="0033281C">
        <w:rPr>
          <w:color w:val="000000"/>
          <w:shd w:val="clear" w:color="auto" w:fill="FFFFFF"/>
        </w:rPr>
        <w:t>Организационный комитет конференции приносит извинения за доставленные неудобства и надеется на понимание неординарной ситуации.</w:t>
      </w:r>
    </w:p>
    <w:p w:rsidR="006E61DD" w:rsidRPr="0033281C" w:rsidRDefault="006E61DD" w:rsidP="00143932">
      <w:pPr>
        <w:ind w:firstLine="709"/>
        <w:rPr>
          <w:color w:val="000000"/>
          <w:shd w:val="clear" w:color="auto" w:fill="FFFFFF"/>
        </w:rPr>
      </w:pPr>
    </w:p>
    <w:p w:rsidR="006E61DD" w:rsidRPr="0033281C" w:rsidRDefault="006E61DD" w:rsidP="00143932">
      <w:r w:rsidRPr="0033281C">
        <w:rPr>
          <w:color w:val="000000"/>
          <w:shd w:val="clear" w:color="auto" w:fill="FFFFFF"/>
        </w:rPr>
        <w:t>С самыми наилучшими пожеланиями и ожиданием встречи в течение 2020 года,</w:t>
      </w:r>
      <w:r w:rsidRPr="0033281C">
        <w:rPr>
          <w:color w:val="000000"/>
        </w:rPr>
        <w:br/>
      </w:r>
      <w:r w:rsidRPr="0033281C">
        <w:rPr>
          <w:color w:val="000000"/>
          <w:shd w:val="clear" w:color="auto" w:fill="FFFFFF"/>
        </w:rPr>
        <w:t>Председатель Организационного комитета</w:t>
      </w:r>
      <w:r w:rsidRPr="0033281C">
        <w:rPr>
          <w:color w:val="000000"/>
        </w:rPr>
        <w:br/>
      </w:r>
      <w:r w:rsidRPr="0033281C">
        <w:t xml:space="preserve">Российской конференции с международным участием </w:t>
      </w:r>
    </w:p>
    <w:p w:rsidR="006E61DD" w:rsidRPr="0033281C" w:rsidRDefault="006E61DD" w:rsidP="00143932">
      <w:pPr>
        <w:rPr>
          <w:b/>
        </w:rPr>
      </w:pPr>
      <w:r w:rsidRPr="0033281C">
        <w:rPr>
          <w:b/>
        </w:rPr>
        <w:t>«Актуальные проблемы нейробиологии</w:t>
      </w:r>
    </w:p>
    <w:p w:rsidR="006E61DD" w:rsidRPr="0033281C" w:rsidRDefault="006E61DD" w:rsidP="00143932">
      <w:pPr>
        <w:rPr>
          <w:b/>
        </w:rPr>
      </w:pPr>
      <w:r w:rsidRPr="0033281C">
        <w:rPr>
          <w:b/>
        </w:rPr>
        <w:t>психических и аддиктивных расстройств»,</w:t>
      </w:r>
    </w:p>
    <w:p w:rsidR="006E61DD" w:rsidRPr="00143932" w:rsidRDefault="006E61DD" w:rsidP="00143932">
      <w:pPr>
        <w:rPr>
          <w:b/>
        </w:rPr>
      </w:pPr>
      <w:r w:rsidRPr="0033281C">
        <w:rPr>
          <w:color w:val="000000"/>
          <w:shd w:val="clear" w:color="auto" w:fill="FFFFFF"/>
        </w:rPr>
        <w:t>директор НИИ психического здоровья Томского НИМЦ</w:t>
      </w:r>
      <w:r w:rsidRPr="0033281C">
        <w:rPr>
          <w:color w:val="000000"/>
        </w:rPr>
        <w:br/>
      </w:r>
      <w:r w:rsidRPr="0033281C">
        <w:rPr>
          <w:color w:val="000000"/>
          <w:shd w:val="clear" w:color="auto" w:fill="FFFFFF"/>
        </w:rPr>
        <w:t>академик РАН  Н. А. Бохан</w:t>
      </w:r>
    </w:p>
    <w:sectPr w:rsidR="006E61DD" w:rsidRPr="00143932" w:rsidSect="00AC7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3932"/>
    <w:rsid w:val="000F4AD3"/>
    <w:rsid w:val="00143932"/>
    <w:rsid w:val="002F6094"/>
    <w:rsid w:val="0033281C"/>
    <w:rsid w:val="006526B7"/>
    <w:rsid w:val="006E61DD"/>
    <w:rsid w:val="00724061"/>
    <w:rsid w:val="0075041C"/>
    <w:rsid w:val="007F7938"/>
    <w:rsid w:val="008C35B5"/>
    <w:rsid w:val="008E79A5"/>
    <w:rsid w:val="00926005"/>
    <w:rsid w:val="0095184B"/>
    <w:rsid w:val="00A04753"/>
    <w:rsid w:val="00AC7C6A"/>
    <w:rsid w:val="00AF41B6"/>
    <w:rsid w:val="00DD1E08"/>
    <w:rsid w:val="00E275E1"/>
    <w:rsid w:val="00EC7645"/>
    <w:rsid w:val="00F42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93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1</Pages>
  <Words>307</Words>
  <Characters>1750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Ветлугина Тамара Парфеновна</cp:lastModifiedBy>
  <cp:revision>4</cp:revision>
  <dcterms:created xsi:type="dcterms:W3CDTF">2020-03-23T05:43:00Z</dcterms:created>
  <dcterms:modified xsi:type="dcterms:W3CDTF">2020-03-23T07:14:00Z</dcterms:modified>
</cp:coreProperties>
</file>