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3CF" w:rsidRPr="00987258" w:rsidRDefault="00AE43CF" w:rsidP="00AE43CF">
      <w:pPr>
        <w:spacing w:line="240" w:lineRule="auto"/>
        <w:ind w:firstLine="0"/>
        <w:jc w:val="right"/>
        <w:rPr>
          <w:b/>
          <w:kern w:val="36"/>
          <w:sz w:val="32"/>
          <w:szCs w:val="32"/>
          <w:u w:val="single"/>
        </w:rPr>
      </w:pPr>
      <w:r w:rsidRPr="00987258">
        <w:rPr>
          <w:b/>
          <w:kern w:val="36"/>
          <w:sz w:val="32"/>
          <w:szCs w:val="32"/>
          <w:u w:val="single"/>
        </w:rPr>
        <w:t>ПРОЕКТ</w:t>
      </w:r>
    </w:p>
    <w:p w:rsidR="002F72D1" w:rsidRPr="00987258" w:rsidRDefault="002F72D1" w:rsidP="00E77993">
      <w:pPr>
        <w:spacing w:line="240" w:lineRule="auto"/>
        <w:ind w:firstLine="0"/>
        <w:jc w:val="center"/>
        <w:rPr>
          <w:b/>
          <w:kern w:val="36"/>
          <w:sz w:val="32"/>
          <w:szCs w:val="32"/>
        </w:rPr>
      </w:pPr>
      <w:r w:rsidRPr="00987258">
        <w:rPr>
          <w:b/>
          <w:kern w:val="36"/>
          <w:sz w:val="32"/>
          <w:szCs w:val="32"/>
        </w:rPr>
        <w:t xml:space="preserve">Изменения в </w:t>
      </w:r>
      <w:r w:rsidR="004E1C8D" w:rsidRPr="00987258">
        <w:rPr>
          <w:b/>
          <w:kern w:val="36"/>
          <w:sz w:val="32"/>
          <w:szCs w:val="32"/>
        </w:rPr>
        <w:t>«Порядок</w:t>
      </w:r>
      <w:r w:rsidR="00E77993" w:rsidRPr="00987258">
        <w:rPr>
          <w:b/>
          <w:kern w:val="36"/>
          <w:sz w:val="32"/>
          <w:szCs w:val="32"/>
        </w:rPr>
        <w:t xml:space="preserve"> оказания медицинской помощи при психических расстройствах и расстройствах поведения»</w:t>
      </w:r>
    </w:p>
    <w:p w:rsidR="002F72D1" w:rsidRPr="00987258" w:rsidRDefault="002F72D1" w:rsidP="002F72D1">
      <w:pPr>
        <w:spacing w:line="240" w:lineRule="auto"/>
        <w:rPr>
          <w:kern w:val="36"/>
          <w:szCs w:val="28"/>
        </w:rPr>
      </w:pPr>
    </w:p>
    <w:p w:rsidR="00144A5C" w:rsidRPr="00987258" w:rsidRDefault="00144A5C" w:rsidP="002F72D1">
      <w:pPr>
        <w:spacing w:line="240" w:lineRule="auto"/>
        <w:rPr>
          <w:kern w:val="36"/>
          <w:szCs w:val="28"/>
        </w:rPr>
      </w:pPr>
    </w:p>
    <w:p w:rsidR="006A7EC7" w:rsidRPr="00987258" w:rsidRDefault="005F7A95" w:rsidP="002F72D1">
      <w:pPr>
        <w:spacing w:line="240" w:lineRule="auto"/>
        <w:rPr>
          <w:kern w:val="36"/>
          <w:szCs w:val="28"/>
        </w:rPr>
      </w:pPr>
      <w:r w:rsidRPr="00987258">
        <w:rPr>
          <w:kern w:val="36"/>
          <w:szCs w:val="28"/>
        </w:rPr>
        <w:t xml:space="preserve">1. Дополнить пункт 11 </w:t>
      </w:r>
      <w:r w:rsidR="004E1C8D" w:rsidRPr="00987258">
        <w:rPr>
          <w:kern w:val="36"/>
          <w:szCs w:val="28"/>
        </w:rPr>
        <w:t>«Порядка»</w:t>
      </w:r>
      <w:r w:rsidRPr="00987258">
        <w:rPr>
          <w:kern w:val="36"/>
          <w:szCs w:val="28"/>
        </w:rPr>
        <w:t xml:space="preserve"> абзацем:</w:t>
      </w:r>
    </w:p>
    <w:p w:rsidR="00A06B9E" w:rsidRPr="00987258" w:rsidRDefault="00A06B9E" w:rsidP="002F72D1">
      <w:pPr>
        <w:spacing w:line="240" w:lineRule="auto"/>
        <w:rPr>
          <w:kern w:val="36"/>
          <w:szCs w:val="28"/>
        </w:rPr>
      </w:pPr>
      <w:r w:rsidRPr="00987258">
        <w:rPr>
          <w:kern w:val="36"/>
          <w:szCs w:val="28"/>
        </w:rPr>
        <w:t>«детская психиатрическая больница, осуществляющая свою деятельность в соответствии с приложениями № 46—</w:t>
      </w:r>
      <w:r w:rsidR="004D42AD" w:rsidRPr="00987258">
        <w:rPr>
          <w:kern w:val="36"/>
          <w:szCs w:val="28"/>
        </w:rPr>
        <w:t>53</w:t>
      </w:r>
      <w:r w:rsidRPr="00987258">
        <w:rPr>
          <w:kern w:val="36"/>
          <w:szCs w:val="28"/>
        </w:rPr>
        <w:t xml:space="preserve"> к настоящему Порядку».</w:t>
      </w:r>
    </w:p>
    <w:p w:rsidR="00A06B9E" w:rsidRPr="00987258" w:rsidRDefault="00A06B9E" w:rsidP="002F72D1">
      <w:pPr>
        <w:spacing w:line="240" w:lineRule="auto"/>
        <w:rPr>
          <w:kern w:val="36"/>
          <w:szCs w:val="28"/>
        </w:rPr>
      </w:pPr>
    </w:p>
    <w:p w:rsidR="00144A5C" w:rsidRPr="00987258" w:rsidRDefault="00144A5C" w:rsidP="002F72D1">
      <w:pPr>
        <w:spacing w:line="240" w:lineRule="auto"/>
        <w:rPr>
          <w:kern w:val="36"/>
          <w:szCs w:val="28"/>
        </w:rPr>
      </w:pPr>
    </w:p>
    <w:p w:rsidR="00A06B9E" w:rsidRPr="00987258" w:rsidRDefault="00A06B9E" w:rsidP="002F72D1">
      <w:pPr>
        <w:spacing w:line="240" w:lineRule="auto"/>
        <w:rPr>
          <w:kern w:val="36"/>
          <w:szCs w:val="28"/>
        </w:rPr>
      </w:pPr>
      <w:r w:rsidRPr="00987258">
        <w:rPr>
          <w:kern w:val="36"/>
          <w:szCs w:val="28"/>
        </w:rPr>
        <w:t xml:space="preserve">2. Дополнить </w:t>
      </w:r>
      <w:r w:rsidR="004E1C8D" w:rsidRPr="00987258">
        <w:rPr>
          <w:kern w:val="36"/>
          <w:szCs w:val="28"/>
        </w:rPr>
        <w:t>«Порядок»</w:t>
      </w:r>
      <w:r w:rsidRPr="00987258">
        <w:rPr>
          <w:kern w:val="36"/>
          <w:szCs w:val="28"/>
        </w:rPr>
        <w:t xml:space="preserve"> </w:t>
      </w:r>
      <w:r w:rsidR="004E1C8D" w:rsidRPr="00987258">
        <w:rPr>
          <w:kern w:val="36"/>
          <w:szCs w:val="28"/>
        </w:rPr>
        <w:t>П</w:t>
      </w:r>
      <w:r w:rsidRPr="00987258">
        <w:rPr>
          <w:kern w:val="36"/>
          <w:szCs w:val="28"/>
        </w:rPr>
        <w:t>риложением № 46, изложив его в следующей редакции:</w:t>
      </w:r>
    </w:p>
    <w:p w:rsidR="00F230A5" w:rsidRPr="00987258" w:rsidRDefault="00F230A5" w:rsidP="002F72D1">
      <w:pPr>
        <w:spacing w:line="240" w:lineRule="auto"/>
        <w:rPr>
          <w:kern w:val="36"/>
          <w:szCs w:val="28"/>
        </w:rPr>
      </w:pPr>
    </w:p>
    <w:p w:rsidR="00A06B9E" w:rsidRPr="00987258" w:rsidRDefault="00A06B9E" w:rsidP="002F72D1">
      <w:pPr>
        <w:shd w:val="clear" w:color="auto" w:fill="FFFFFF"/>
        <w:spacing w:line="240" w:lineRule="auto"/>
        <w:ind w:firstLine="709"/>
        <w:textAlignment w:val="baseline"/>
        <w:rPr>
          <w:b/>
          <w:spacing w:val="2"/>
          <w:szCs w:val="28"/>
        </w:rPr>
      </w:pPr>
      <w:r w:rsidRPr="00987258">
        <w:rPr>
          <w:b/>
          <w:spacing w:val="2"/>
          <w:szCs w:val="28"/>
        </w:rPr>
        <w:t xml:space="preserve">Правила организации деятельности детской психиатрической больницы </w:t>
      </w:r>
    </w:p>
    <w:p w:rsidR="004E1C8D" w:rsidRPr="00987258" w:rsidRDefault="004E1C8D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</w:p>
    <w:p w:rsidR="00A06B9E" w:rsidRPr="00987258" w:rsidRDefault="00A06B9E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1. Настоящие Правила регулируют </w:t>
      </w:r>
      <w:r w:rsidR="004E1C8D" w:rsidRPr="00987258">
        <w:rPr>
          <w:spacing w:val="2"/>
          <w:szCs w:val="28"/>
        </w:rPr>
        <w:t>порядок</w:t>
      </w:r>
      <w:r w:rsidRPr="00987258">
        <w:rPr>
          <w:spacing w:val="2"/>
          <w:szCs w:val="28"/>
        </w:rPr>
        <w:t xml:space="preserve"> организации деятельности детской психиатрической больницы.</w:t>
      </w:r>
    </w:p>
    <w:p w:rsidR="00A06B9E" w:rsidRPr="00987258" w:rsidRDefault="00A06B9E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 2. Детская психиатрическая больница является самостоятельной медицинской организацией, оказывающей первичную специализированную (консультативно-</w:t>
      </w:r>
      <w:r w:rsidR="006D353B" w:rsidRPr="00987258">
        <w:rPr>
          <w:spacing w:val="2"/>
          <w:szCs w:val="28"/>
        </w:rPr>
        <w:t>диагностическую/консультативно-лечебную</w:t>
      </w:r>
      <w:r w:rsidRPr="00987258">
        <w:rPr>
          <w:spacing w:val="2"/>
          <w:szCs w:val="28"/>
        </w:rPr>
        <w:t xml:space="preserve"> помощь и диспансерное наблюдение) и/или специализированную медицинскую помощь при психических расстройствах и расстройствах поведения.</w:t>
      </w:r>
    </w:p>
    <w:p w:rsidR="00A06B9E" w:rsidRPr="00987258" w:rsidRDefault="00A06B9E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3. Деятельность детской психиатрической больницы по оказанию первичной специализированной и/или специализированной медицинской помощи при психических расстройствах и расстройствах поведения может осуществляться по территориальному принципу.</w:t>
      </w:r>
    </w:p>
    <w:p w:rsidR="00A06B9E" w:rsidRPr="00987258" w:rsidRDefault="00A06B9E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4. Организационная структура и штатная численность детской психиатрической больницы определяется с учетом структуры заболеваемости и иных особенностей и потребностей в оказании психиатрической помощи детскому населению, объема оказываемой медицинской помощи.</w:t>
      </w:r>
    </w:p>
    <w:p w:rsidR="00A06B9E" w:rsidRPr="00987258" w:rsidRDefault="00A06B9E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 Штатная численность детской психиатрической больницы устанавливается с учетом рекомендуемых штатных нормативов медицинского и другого персонала согласно </w:t>
      </w:r>
      <w:r w:rsidR="004E1C8D" w:rsidRPr="00987258">
        <w:rPr>
          <w:spacing w:val="2"/>
          <w:szCs w:val="28"/>
        </w:rPr>
        <w:t>П</w:t>
      </w:r>
      <w:hyperlink r:id="rId6" w:history="1">
        <w:r w:rsidRPr="00987258">
          <w:rPr>
            <w:spacing w:val="2"/>
            <w:szCs w:val="28"/>
          </w:rPr>
          <w:t>риложению №</w:t>
        </w:r>
      </w:hyperlink>
      <w:r w:rsidRPr="00987258">
        <w:rPr>
          <w:szCs w:val="28"/>
        </w:rPr>
        <w:t xml:space="preserve"> 47</w:t>
      </w:r>
      <w:r w:rsidR="00C30C83" w:rsidRPr="00987258">
        <w:rPr>
          <w:spacing w:val="2"/>
          <w:szCs w:val="28"/>
        </w:rPr>
        <w:t xml:space="preserve"> </w:t>
      </w:r>
      <w:r w:rsidRPr="00987258">
        <w:rPr>
          <w:spacing w:val="2"/>
          <w:szCs w:val="28"/>
        </w:rPr>
        <w:t xml:space="preserve">к </w:t>
      </w:r>
      <w:r w:rsidR="004E1C8D" w:rsidRPr="00987258">
        <w:rPr>
          <w:spacing w:val="2"/>
          <w:szCs w:val="28"/>
        </w:rPr>
        <w:t>«</w:t>
      </w:r>
      <w:r w:rsidRPr="00987258">
        <w:rPr>
          <w:spacing w:val="2"/>
          <w:szCs w:val="28"/>
        </w:rPr>
        <w:t>Порядку оказания медицинской помощи при психических расстройствах и расстройствах поведения</w:t>
      </w:r>
      <w:r w:rsidR="004E1C8D" w:rsidRPr="00987258">
        <w:rPr>
          <w:spacing w:val="2"/>
          <w:szCs w:val="28"/>
        </w:rPr>
        <w:t>»</w:t>
      </w:r>
      <w:r w:rsidRPr="00987258">
        <w:rPr>
          <w:spacing w:val="2"/>
          <w:szCs w:val="28"/>
        </w:rPr>
        <w:t>, утвержденному настоящим приказом.</w:t>
      </w:r>
    </w:p>
    <w:p w:rsidR="00A06B9E" w:rsidRPr="00987258" w:rsidRDefault="00A06B9E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5. При наличии двух и более детских психиатрических больниц в субъекте Российской Федерации каждой из них присваивается порядковый номер, при этом на одну из них возлагаются координирующие функции по организационно-методическому руководству детской психиатрической помощью и сбору данных по субъекту Российской Федерации для регистров, ведение которых предусмотрено законодательством.</w:t>
      </w:r>
    </w:p>
    <w:p w:rsidR="00A06B9E" w:rsidRPr="00987258" w:rsidRDefault="00A06B9E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6. Оснащение детской психиатрической больницы осуществляется в соответствии со стандартом оснащения детской психиатрической больницы </w:t>
      </w:r>
      <w:r w:rsidRPr="00987258">
        <w:rPr>
          <w:spacing w:val="2"/>
          <w:szCs w:val="28"/>
        </w:rPr>
        <w:lastRenderedPageBreak/>
        <w:t>согласно</w:t>
      </w:r>
      <w:r w:rsidR="00C30C83" w:rsidRPr="00987258">
        <w:rPr>
          <w:spacing w:val="2"/>
          <w:szCs w:val="28"/>
        </w:rPr>
        <w:t xml:space="preserve"> </w:t>
      </w:r>
      <w:hyperlink r:id="rId7" w:history="1">
        <w:r w:rsidR="004E1C8D" w:rsidRPr="00987258">
          <w:rPr>
            <w:spacing w:val="2"/>
            <w:szCs w:val="28"/>
          </w:rPr>
          <w:t>П</w:t>
        </w:r>
        <w:r w:rsidRPr="00987258">
          <w:rPr>
            <w:spacing w:val="2"/>
            <w:szCs w:val="28"/>
          </w:rPr>
          <w:t>риложению №</w:t>
        </w:r>
      </w:hyperlink>
      <w:r w:rsidRPr="00987258">
        <w:rPr>
          <w:szCs w:val="28"/>
        </w:rPr>
        <w:t xml:space="preserve"> 48</w:t>
      </w:r>
      <w:r w:rsidR="00C30C83" w:rsidRPr="00987258">
        <w:rPr>
          <w:spacing w:val="2"/>
          <w:szCs w:val="28"/>
        </w:rPr>
        <w:t xml:space="preserve"> </w:t>
      </w:r>
      <w:r w:rsidRPr="00987258">
        <w:rPr>
          <w:spacing w:val="2"/>
          <w:szCs w:val="28"/>
        </w:rPr>
        <w:t xml:space="preserve">к </w:t>
      </w:r>
      <w:r w:rsidR="004E1C8D" w:rsidRPr="00987258">
        <w:rPr>
          <w:spacing w:val="2"/>
          <w:szCs w:val="28"/>
        </w:rPr>
        <w:t>«</w:t>
      </w:r>
      <w:r w:rsidRPr="00987258">
        <w:rPr>
          <w:spacing w:val="2"/>
          <w:szCs w:val="28"/>
        </w:rPr>
        <w:t>Порядку оказания медицинской помощи при психических расстройствах и расстройствах поведения</w:t>
      </w:r>
      <w:r w:rsidR="004E1C8D" w:rsidRPr="00987258">
        <w:rPr>
          <w:spacing w:val="2"/>
          <w:szCs w:val="28"/>
        </w:rPr>
        <w:t>»</w:t>
      </w:r>
      <w:r w:rsidRPr="00987258">
        <w:rPr>
          <w:spacing w:val="2"/>
          <w:szCs w:val="28"/>
        </w:rPr>
        <w:t>, утвержденному настоящим приказом, в зависимости от объема и вида оказываемой медицинской помощи.</w:t>
      </w:r>
    </w:p>
    <w:p w:rsidR="00A06B9E" w:rsidRPr="00987258" w:rsidRDefault="00A06B9E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7. Для обеспечения функций детской психиатрической больницы в ее структуре </w:t>
      </w:r>
      <w:r w:rsidR="00DA2A00" w:rsidRPr="00987258">
        <w:rPr>
          <w:spacing w:val="2"/>
          <w:szCs w:val="28"/>
        </w:rPr>
        <w:t xml:space="preserve">могут быть предусмотрены </w:t>
      </w:r>
      <w:r w:rsidRPr="00987258">
        <w:rPr>
          <w:spacing w:val="2"/>
          <w:szCs w:val="28"/>
        </w:rPr>
        <w:t>следующие подразделения: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диспансерное</w:t>
      </w:r>
      <w:r w:rsidR="00DA2A00" w:rsidRPr="00987258">
        <w:rPr>
          <w:spacing w:val="2"/>
          <w:szCs w:val="28"/>
        </w:rPr>
        <w:t xml:space="preserve"> и/или клинико-диагностическое</w:t>
      </w:r>
      <w:r w:rsidRPr="00987258">
        <w:rPr>
          <w:spacing w:val="2"/>
          <w:szCs w:val="28"/>
        </w:rPr>
        <w:t xml:space="preserve"> отделение;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приемное отделение;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изоляционно-диагностическое отделение;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психиатрическое отделение круглосуточное;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психиатрическое отделение — дневной стационар;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психиатрическое отделение для совместного пребывания детей и родителей (семейное);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медико-реабилитационное отделение круглосуточное;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медико-реабилитационное отделение — дневной стационар;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медико-реабилитационное отделение кризисное;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реабилитационное отделение;</w:t>
      </w:r>
    </w:p>
    <w:p w:rsidR="00296000" w:rsidRPr="00987258" w:rsidRDefault="00296000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психотерапевтический кабинет;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отделение функциональной диагностики</w:t>
      </w:r>
      <w:r w:rsidR="00296000" w:rsidRPr="00987258">
        <w:rPr>
          <w:spacing w:val="2"/>
          <w:szCs w:val="28"/>
        </w:rPr>
        <w:t>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рентгенологическое отделение (кабинет);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физиотерапевтическое отделение (кабинет) с кабинетом лечебной физкультуры;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отделение судебно-психиатрическ</w:t>
      </w:r>
      <w:r w:rsidR="00DA2A00" w:rsidRPr="00987258">
        <w:rPr>
          <w:spacing w:val="2"/>
          <w:szCs w:val="28"/>
        </w:rPr>
        <w:t>ой экспертизы</w:t>
      </w:r>
      <w:r w:rsidRPr="00987258">
        <w:rPr>
          <w:spacing w:val="2"/>
          <w:szCs w:val="28"/>
        </w:rPr>
        <w:t>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специализированные кабинеты (стоматологический, офтальмологический, отоларингологический, гинекологический);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клинико-диагностическая лаборатория;</w:t>
      </w:r>
    </w:p>
    <w:p w:rsidR="00A06B9E" w:rsidRPr="00987258" w:rsidRDefault="004E1C8D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административные </w:t>
      </w:r>
      <w:r w:rsidR="00A06B9E" w:rsidRPr="00987258">
        <w:rPr>
          <w:spacing w:val="2"/>
          <w:szCs w:val="28"/>
        </w:rPr>
        <w:t>помещения;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вспомогательные отделения и службы (центральная стерилизационная, аптека, вычислительный центр);</w:t>
      </w:r>
    </w:p>
    <w:p w:rsidR="00A06B9E" w:rsidRPr="00987258" w:rsidRDefault="00A06B9E" w:rsidP="00D35476">
      <w:pPr>
        <w:pStyle w:val="af4"/>
        <w:numPr>
          <w:ilvl w:val="0"/>
          <w:numId w:val="2"/>
        </w:numPr>
        <w:shd w:val="clear" w:color="auto" w:fill="FFFFFF"/>
        <w:spacing w:line="240" w:lineRule="auto"/>
        <w:ind w:left="1066" w:hanging="357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административно-хозяйственные помещения (пищеблок, прачечная, дезинфекционная камера/отделение, технические мастерские, склады, гараж, пункт охраны, пункт пожарной охраны и безопасности</w:t>
      </w:r>
      <w:r w:rsidR="00DA2A00" w:rsidRPr="00987258">
        <w:rPr>
          <w:spacing w:val="2"/>
          <w:szCs w:val="28"/>
        </w:rPr>
        <w:t>, другие помещения</w:t>
      </w:r>
      <w:r w:rsidRPr="00987258">
        <w:rPr>
          <w:spacing w:val="2"/>
          <w:szCs w:val="28"/>
        </w:rPr>
        <w:t xml:space="preserve">). </w:t>
      </w:r>
    </w:p>
    <w:p w:rsidR="00A06B9E" w:rsidRPr="00987258" w:rsidRDefault="00A06B9E" w:rsidP="00D6037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 xml:space="preserve">8. </w:t>
      </w:r>
      <w:r w:rsidRPr="00987258">
        <w:rPr>
          <w:color w:val="auto"/>
          <w:sz w:val="28"/>
          <w:szCs w:val="28"/>
        </w:rPr>
        <w:t>На должность руководителя</w:t>
      </w:r>
      <w:r w:rsidR="003770AE" w:rsidRPr="00987258">
        <w:rPr>
          <w:color w:val="auto"/>
          <w:sz w:val="28"/>
          <w:szCs w:val="28"/>
        </w:rPr>
        <w:t xml:space="preserve"> детской</w:t>
      </w:r>
      <w:r w:rsidRPr="00987258">
        <w:rPr>
          <w:color w:val="auto"/>
          <w:sz w:val="28"/>
          <w:szCs w:val="28"/>
        </w:rPr>
        <w:t xml:space="preserve"> психиатрической больницы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«Здравоохранение и медицинские науки», утвержденным приказом Министерства здравоохранения Российской Федерации от 8 октября 2015 г. № 707н (зарегистрирован Министерством юстиции Российской Федерации 23 октября 2015 г., регистрационный № 39438), с изменениями, внесенными приказом Министерства здравоохранения Российской Федерации от 15 июня 2017 г. № 328н (зарегистрирован Министерством юстиции Российской Федерации 3 июля 2017 г., регистрационный № 47273) (далее – Квалификационным требованиям), по </w:t>
      </w:r>
      <w:r w:rsidRPr="00987258">
        <w:rPr>
          <w:color w:val="auto"/>
          <w:sz w:val="28"/>
          <w:szCs w:val="28"/>
        </w:rPr>
        <w:lastRenderedPageBreak/>
        <w:t xml:space="preserve">специальности «психиатрия» и «организация здравоохранения и общественное здоровье». </w:t>
      </w:r>
    </w:p>
    <w:p w:rsidR="00A06B9E" w:rsidRPr="00987258" w:rsidRDefault="00A06B9E" w:rsidP="00D6037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7258">
        <w:rPr>
          <w:color w:val="auto"/>
          <w:sz w:val="28"/>
          <w:szCs w:val="28"/>
        </w:rPr>
        <w:t xml:space="preserve">9. На должность заведующего отделением </w:t>
      </w:r>
      <w:r w:rsidR="003770AE" w:rsidRPr="00987258">
        <w:rPr>
          <w:color w:val="auto"/>
          <w:sz w:val="28"/>
          <w:szCs w:val="28"/>
        </w:rPr>
        <w:t xml:space="preserve">детской </w:t>
      </w:r>
      <w:r w:rsidRPr="00987258">
        <w:rPr>
          <w:color w:val="auto"/>
          <w:sz w:val="28"/>
          <w:szCs w:val="28"/>
        </w:rPr>
        <w:t xml:space="preserve">психиатрической больницы назначается специалист, соответствующий Квалификационным требованиям по специальности, соответствующей профилю отделения, </w:t>
      </w:r>
      <w:r w:rsidR="00DA2A00" w:rsidRPr="00987258">
        <w:rPr>
          <w:color w:val="auto"/>
          <w:sz w:val="28"/>
          <w:szCs w:val="28"/>
        </w:rPr>
        <w:t>и другим требованиям законодательства</w:t>
      </w:r>
      <w:r w:rsidRPr="00987258">
        <w:rPr>
          <w:color w:val="auto"/>
          <w:sz w:val="28"/>
          <w:szCs w:val="28"/>
        </w:rPr>
        <w:t>.</w:t>
      </w:r>
    </w:p>
    <w:p w:rsidR="00A06B9E" w:rsidRPr="00987258" w:rsidRDefault="00A06B9E" w:rsidP="00D6037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7258">
        <w:rPr>
          <w:color w:val="auto"/>
          <w:sz w:val="28"/>
          <w:szCs w:val="28"/>
        </w:rPr>
        <w:t xml:space="preserve">10. На должность врача-психиатра психиатрического и медико-реабилитационного отделений </w:t>
      </w:r>
      <w:r w:rsidR="003770AE" w:rsidRPr="00987258">
        <w:rPr>
          <w:color w:val="auto"/>
          <w:sz w:val="28"/>
          <w:szCs w:val="28"/>
        </w:rPr>
        <w:t xml:space="preserve">детской </w:t>
      </w:r>
      <w:r w:rsidRPr="00987258">
        <w:rPr>
          <w:color w:val="auto"/>
          <w:sz w:val="28"/>
          <w:szCs w:val="28"/>
        </w:rPr>
        <w:t xml:space="preserve">психиатрической больницы назначается специалист, соответствующий Квалификационным требованиям по специальности «психиатрия». </w:t>
      </w:r>
    </w:p>
    <w:p w:rsidR="00A06B9E" w:rsidRPr="00987258" w:rsidRDefault="00A06B9E" w:rsidP="00D6037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 xml:space="preserve">11. </w:t>
      </w:r>
      <w:r w:rsidRPr="00987258">
        <w:rPr>
          <w:color w:val="auto"/>
          <w:sz w:val="28"/>
          <w:szCs w:val="28"/>
        </w:rPr>
        <w:t xml:space="preserve">На должность медицинской сестры </w:t>
      </w:r>
      <w:r w:rsidR="003770AE" w:rsidRPr="00987258">
        <w:rPr>
          <w:color w:val="auto"/>
          <w:sz w:val="28"/>
          <w:szCs w:val="28"/>
        </w:rPr>
        <w:t xml:space="preserve">детской </w:t>
      </w:r>
      <w:r w:rsidRPr="00987258">
        <w:rPr>
          <w:color w:val="auto"/>
          <w:sz w:val="28"/>
          <w:szCs w:val="28"/>
        </w:rPr>
        <w:t>психиатрической больницы назначается специалист, соответствующий Квалификационным требованиям к медицинским и фармацевтическим работникам со средним медицинским и фармацевтическим образованием, утвержденным приказом Министерства здравоохранения Российской Федерации от 10 февраля 2016 г. № 83н (зарегистрирован Министерством юстиции Российской Федерации 9 марта 2016 г. № 41337), по специальности «сестринское дело в педиатрии».</w:t>
      </w:r>
    </w:p>
    <w:p w:rsidR="00A06B9E" w:rsidRPr="00987258" w:rsidRDefault="00A06B9E" w:rsidP="00D60371">
      <w:pPr>
        <w:pStyle w:val="Default"/>
        <w:ind w:firstLine="709"/>
        <w:jc w:val="both"/>
        <w:rPr>
          <w:rFonts w:eastAsia="Times New Roman"/>
          <w:color w:val="auto"/>
          <w:spacing w:val="2"/>
          <w:sz w:val="28"/>
          <w:szCs w:val="28"/>
          <w:lang w:eastAsia="ru-RU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12. Детская психиатрическая больница выполняет следующие основные функции:</w:t>
      </w:r>
    </w:p>
    <w:p w:rsidR="00A06B9E" w:rsidRPr="00987258" w:rsidRDefault="00A06B9E" w:rsidP="00D60371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неотложн</w:t>
      </w:r>
      <w:r w:rsidR="00DA2A00" w:rsidRPr="00987258">
        <w:rPr>
          <w:spacing w:val="2"/>
          <w:szCs w:val="28"/>
        </w:rPr>
        <w:t>ая</w:t>
      </w:r>
      <w:r w:rsidRPr="00987258">
        <w:rPr>
          <w:spacing w:val="2"/>
          <w:szCs w:val="28"/>
        </w:rPr>
        <w:t xml:space="preserve"> психиатрическ</w:t>
      </w:r>
      <w:r w:rsidR="00DA2A00" w:rsidRPr="00987258">
        <w:rPr>
          <w:spacing w:val="2"/>
          <w:szCs w:val="28"/>
        </w:rPr>
        <w:t>ая помощь</w:t>
      </w:r>
      <w:r w:rsidRPr="00987258">
        <w:rPr>
          <w:spacing w:val="2"/>
          <w:szCs w:val="28"/>
        </w:rPr>
        <w:t>; </w:t>
      </w:r>
    </w:p>
    <w:p w:rsidR="00A06B9E" w:rsidRPr="00987258" w:rsidRDefault="00A06B9E" w:rsidP="00D60371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своевременная и качественная диагностика психических расстройств; </w:t>
      </w:r>
    </w:p>
    <w:p w:rsidR="00DA2A00" w:rsidRPr="00987258" w:rsidRDefault="00DA2A00" w:rsidP="00DA2A00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стационарное и амбулаторное лечение пациентов;</w:t>
      </w:r>
    </w:p>
    <w:p w:rsidR="00A06B9E" w:rsidRPr="00987258" w:rsidRDefault="00A06B9E" w:rsidP="00D60371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динамическо</w:t>
      </w:r>
      <w:r w:rsidR="00DA2A00" w:rsidRPr="00987258">
        <w:rPr>
          <w:spacing w:val="2"/>
          <w:szCs w:val="28"/>
        </w:rPr>
        <w:t xml:space="preserve">е </w:t>
      </w:r>
      <w:r w:rsidRPr="00987258">
        <w:rPr>
          <w:spacing w:val="2"/>
          <w:szCs w:val="28"/>
        </w:rPr>
        <w:t>наблюдени</w:t>
      </w:r>
      <w:r w:rsidR="00DA2A00" w:rsidRPr="00987258">
        <w:rPr>
          <w:spacing w:val="2"/>
          <w:szCs w:val="28"/>
        </w:rPr>
        <w:t xml:space="preserve">е лиц, страдающих психическими </w:t>
      </w:r>
      <w:r w:rsidRPr="00987258">
        <w:rPr>
          <w:spacing w:val="2"/>
          <w:szCs w:val="28"/>
        </w:rPr>
        <w:t>расстройствами (при наличии прикрепленного населения);</w:t>
      </w:r>
    </w:p>
    <w:p w:rsidR="00A06B9E" w:rsidRPr="00987258" w:rsidRDefault="00A06B9E" w:rsidP="00D60371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участие в решении социальных вопросов;</w:t>
      </w:r>
    </w:p>
    <w:p w:rsidR="00DA2A00" w:rsidRPr="00987258" w:rsidRDefault="00DA2A00" w:rsidP="00DA2A00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разработка и реализация лечебно-реабилитационных программ;</w:t>
      </w:r>
    </w:p>
    <w:p w:rsidR="00986C7E" w:rsidRPr="00987258" w:rsidRDefault="00986C7E" w:rsidP="00DA2A00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разработка и реализация программ по адаптации к условиям микро- и макросреды;</w:t>
      </w:r>
    </w:p>
    <w:p w:rsidR="00A06B9E" w:rsidRPr="00987258" w:rsidRDefault="00A06B9E" w:rsidP="00D60371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привлечение семей пациентов к реализации лече</w:t>
      </w:r>
      <w:r w:rsidR="0018505A" w:rsidRPr="00987258">
        <w:rPr>
          <w:spacing w:val="2"/>
          <w:szCs w:val="28"/>
        </w:rPr>
        <w:t>бно-реабилитационных программ, в том числе, по формированию социальн</w:t>
      </w:r>
      <w:r w:rsidR="00C30C83" w:rsidRPr="00987258">
        <w:rPr>
          <w:spacing w:val="2"/>
          <w:szCs w:val="28"/>
        </w:rPr>
        <w:t xml:space="preserve">ых и </w:t>
      </w:r>
      <w:r w:rsidR="0018505A" w:rsidRPr="00987258">
        <w:rPr>
          <w:spacing w:val="2"/>
          <w:szCs w:val="28"/>
        </w:rPr>
        <w:t>бытовых навыков;</w:t>
      </w:r>
    </w:p>
    <w:p w:rsidR="00A06B9E" w:rsidRPr="00987258" w:rsidRDefault="00A06B9E" w:rsidP="00D60371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взаимодействи</w:t>
      </w:r>
      <w:r w:rsidR="00DA2A00" w:rsidRPr="00987258">
        <w:rPr>
          <w:spacing w:val="2"/>
          <w:szCs w:val="28"/>
        </w:rPr>
        <w:t>е</w:t>
      </w:r>
      <w:r w:rsidRPr="00987258">
        <w:rPr>
          <w:spacing w:val="2"/>
          <w:szCs w:val="28"/>
        </w:rPr>
        <w:t xml:space="preserve"> между законными представителями пациента, медицинскими и иными специалистами, участвующими в оказании психиатрической помощи;</w:t>
      </w:r>
    </w:p>
    <w:p w:rsidR="00A06B9E" w:rsidRPr="00987258" w:rsidRDefault="00A06B9E" w:rsidP="00D60371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участие в организации обучения пациентов;</w:t>
      </w:r>
    </w:p>
    <w:p w:rsidR="00A06B9E" w:rsidRPr="00987258" w:rsidRDefault="00DA2A00" w:rsidP="00D60371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психиатрическое</w:t>
      </w:r>
      <w:r w:rsidR="00A06B9E" w:rsidRPr="00987258">
        <w:rPr>
          <w:spacing w:val="2"/>
          <w:szCs w:val="28"/>
        </w:rPr>
        <w:t xml:space="preserve"> </w:t>
      </w:r>
      <w:r w:rsidRPr="00987258">
        <w:rPr>
          <w:spacing w:val="2"/>
          <w:szCs w:val="28"/>
        </w:rPr>
        <w:t>освидетельствование</w:t>
      </w:r>
      <w:r w:rsidR="00A06B9E" w:rsidRPr="00987258">
        <w:rPr>
          <w:spacing w:val="2"/>
          <w:szCs w:val="28"/>
        </w:rPr>
        <w:t>;</w:t>
      </w:r>
    </w:p>
    <w:p w:rsidR="00A06B9E" w:rsidRPr="00987258" w:rsidRDefault="00A06B9E" w:rsidP="00D60371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определени</w:t>
      </w:r>
      <w:r w:rsidR="00986C7E" w:rsidRPr="00987258">
        <w:rPr>
          <w:spacing w:val="2"/>
          <w:szCs w:val="28"/>
        </w:rPr>
        <w:t>е</w:t>
      </w:r>
      <w:r w:rsidRPr="00987258">
        <w:rPr>
          <w:spacing w:val="2"/>
          <w:szCs w:val="28"/>
        </w:rPr>
        <w:t xml:space="preserve"> временной нетрудоспособности;</w:t>
      </w:r>
    </w:p>
    <w:p w:rsidR="00A06B9E" w:rsidRPr="00987258" w:rsidRDefault="00A06B9E" w:rsidP="00C30C83">
      <w:pPr>
        <w:pStyle w:val="af4"/>
        <w:numPr>
          <w:ilvl w:val="0"/>
          <w:numId w:val="3"/>
        </w:num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ведение учетной и отчетной документации, предоставление отчетов о деятельности в установленном порядке, сбор данных для регистров, ведение которых </w:t>
      </w:r>
      <w:r w:rsidR="00332C1B" w:rsidRPr="00987258">
        <w:rPr>
          <w:spacing w:val="2"/>
          <w:szCs w:val="28"/>
        </w:rPr>
        <w:t>предусмотрено законодательством.</w:t>
      </w:r>
    </w:p>
    <w:p w:rsidR="00D255CE" w:rsidRPr="00987258" w:rsidRDefault="00D255CE" w:rsidP="002F72D1">
      <w:pPr>
        <w:spacing w:line="240" w:lineRule="auto"/>
        <w:rPr>
          <w:kern w:val="36"/>
          <w:szCs w:val="28"/>
        </w:rPr>
      </w:pPr>
    </w:p>
    <w:p w:rsidR="00144A5C" w:rsidRPr="00987258" w:rsidRDefault="00144A5C" w:rsidP="002F72D1">
      <w:pPr>
        <w:spacing w:line="240" w:lineRule="auto"/>
        <w:rPr>
          <w:kern w:val="36"/>
          <w:szCs w:val="28"/>
        </w:rPr>
      </w:pPr>
    </w:p>
    <w:p w:rsidR="00A06B9E" w:rsidRPr="00987258" w:rsidRDefault="00A06B9E" w:rsidP="002F72D1">
      <w:pPr>
        <w:spacing w:line="240" w:lineRule="auto"/>
        <w:rPr>
          <w:kern w:val="36"/>
          <w:szCs w:val="28"/>
        </w:rPr>
      </w:pPr>
      <w:r w:rsidRPr="00987258">
        <w:rPr>
          <w:kern w:val="36"/>
          <w:szCs w:val="28"/>
        </w:rPr>
        <w:lastRenderedPageBreak/>
        <w:t xml:space="preserve">3. Дополнить </w:t>
      </w:r>
      <w:r w:rsidR="004E1C8D" w:rsidRPr="00987258">
        <w:rPr>
          <w:kern w:val="36"/>
          <w:szCs w:val="28"/>
        </w:rPr>
        <w:t>«Порядок»</w:t>
      </w:r>
      <w:r w:rsidRPr="00987258">
        <w:rPr>
          <w:kern w:val="36"/>
          <w:szCs w:val="28"/>
        </w:rPr>
        <w:t xml:space="preserve"> </w:t>
      </w:r>
      <w:r w:rsidR="004E1C8D" w:rsidRPr="00987258">
        <w:rPr>
          <w:kern w:val="36"/>
          <w:szCs w:val="28"/>
        </w:rPr>
        <w:t>П</w:t>
      </w:r>
      <w:r w:rsidRPr="00987258">
        <w:rPr>
          <w:kern w:val="36"/>
          <w:szCs w:val="28"/>
        </w:rPr>
        <w:t>риложением № 47, изложив его в следующей редакции:</w:t>
      </w:r>
    </w:p>
    <w:p w:rsidR="00F230A5" w:rsidRPr="00987258" w:rsidRDefault="00F230A5" w:rsidP="002F72D1">
      <w:pPr>
        <w:spacing w:line="240" w:lineRule="auto"/>
        <w:rPr>
          <w:kern w:val="36"/>
          <w:szCs w:val="28"/>
        </w:rPr>
      </w:pPr>
    </w:p>
    <w:p w:rsidR="00C30C83" w:rsidRPr="00987258" w:rsidRDefault="00C04FDA" w:rsidP="002F72D1">
      <w:pPr>
        <w:shd w:val="clear" w:color="auto" w:fill="FFFFFF"/>
        <w:spacing w:line="240" w:lineRule="auto"/>
        <w:ind w:firstLine="709"/>
        <w:textAlignment w:val="baseline"/>
        <w:rPr>
          <w:b/>
          <w:spacing w:val="2"/>
          <w:szCs w:val="28"/>
        </w:rPr>
      </w:pPr>
      <w:r w:rsidRPr="00987258">
        <w:rPr>
          <w:b/>
          <w:spacing w:val="2"/>
          <w:szCs w:val="28"/>
        </w:rPr>
        <w:t>Рекомендуемые штатные нормативы детской психиатрической больницы*</w:t>
      </w:r>
    </w:p>
    <w:p w:rsidR="00C30C83" w:rsidRPr="00987258" w:rsidRDefault="00C04FDA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________________</w:t>
      </w:r>
    </w:p>
    <w:p w:rsidR="00E77993" w:rsidRPr="00987258" w:rsidRDefault="00C04FDA" w:rsidP="002F72D1">
      <w:pPr>
        <w:shd w:val="clear" w:color="auto" w:fill="FFFFFF"/>
        <w:spacing w:line="240" w:lineRule="auto"/>
        <w:ind w:firstLine="709"/>
        <w:textAlignment w:val="baseline"/>
        <w:rPr>
          <w:b/>
          <w:spacing w:val="2"/>
          <w:szCs w:val="28"/>
        </w:rPr>
      </w:pPr>
      <w:r w:rsidRPr="00987258">
        <w:rPr>
          <w:spacing w:val="2"/>
          <w:szCs w:val="28"/>
        </w:rPr>
        <w:t xml:space="preserve">* </w:t>
      </w:r>
      <w:r w:rsidRPr="00987258">
        <w:rPr>
          <w:i/>
          <w:spacing w:val="2"/>
          <w:szCs w:val="28"/>
        </w:rPr>
        <w:t xml:space="preserve">Настоящие штатные нормативы распространяются на </w:t>
      </w:r>
      <w:r w:rsidR="008F3CAE" w:rsidRPr="00987258">
        <w:rPr>
          <w:i/>
          <w:spacing w:val="2"/>
          <w:szCs w:val="28"/>
        </w:rPr>
        <w:t>детские психиатрические и медико-реабилитационные отделения психиатрических больниц</w:t>
      </w:r>
      <w:r w:rsidRPr="00987258">
        <w:rPr>
          <w:i/>
          <w:spacing w:val="2"/>
          <w:szCs w:val="28"/>
        </w:rPr>
        <w:t>.</w:t>
      </w:r>
    </w:p>
    <w:p w:rsidR="00C04FDA" w:rsidRPr="00987258" w:rsidRDefault="00C04FDA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</w:p>
    <w:p w:rsidR="00C04FDA" w:rsidRPr="00987258" w:rsidRDefault="00C04FDA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1. Должности врачей-психиатров устанавливаются из расчета 1 должность на число коек</w:t>
      </w:r>
      <w:r w:rsidR="00C95514" w:rsidRPr="00987258">
        <w:rPr>
          <w:spacing w:val="2"/>
          <w:szCs w:val="28"/>
        </w:rPr>
        <w:t>/мест в отделениях</w:t>
      </w:r>
      <w:r w:rsidRPr="00987258">
        <w:rPr>
          <w:spacing w:val="2"/>
          <w:szCs w:val="28"/>
        </w:rPr>
        <w:t xml:space="preserve">: </w:t>
      </w:r>
    </w:p>
    <w:tbl>
      <w:tblPr>
        <w:tblW w:w="9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0"/>
        <w:gridCol w:w="1620"/>
        <w:gridCol w:w="1336"/>
        <w:gridCol w:w="123"/>
      </w:tblGrid>
      <w:tr w:rsidR="00C04FDA" w:rsidRPr="00987258" w:rsidTr="002F72D1">
        <w:trPr>
          <w:trHeight w:val="15"/>
        </w:trPr>
        <w:tc>
          <w:tcPr>
            <w:tcW w:w="6379" w:type="dxa"/>
            <w:hideMark/>
          </w:tcPr>
          <w:p w:rsidR="00C04FDA" w:rsidRPr="00987258" w:rsidRDefault="00C04FDA" w:rsidP="002F72D1">
            <w:pPr>
              <w:spacing w:line="240" w:lineRule="auto"/>
              <w:rPr>
                <w:szCs w:val="28"/>
              </w:rPr>
            </w:pPr>
          </w:p>
        </w:tc>
        <w:tc>
          <w:tcPr>
            <w:tcW w:w="20" w:type="dxa"/>
            <w:hideMark/>
          </w:tcPr>
          <w:p w:rsidR="00C04FDA" w:rsidRPr="00987258" w:rsidRDefault="00C04FDA" w:rsidP="002F72D1">
            <w:pPr>
              <w:spacing w:line="240" w:lineRule="auto"/>
              <w:rPr>
                <w:szCs w:val="28"/>
              </w:rPr>
            </w:pPr>
          </w:p>
        </w:tc>
        <w:tc>
          <w:tcPr>
            <w:tcW w:w="1620" w:type="dxa"/>
            <w:hideMark/>
          </w:tcPr>
          <w:p w:rsidR="00C04FDA" w:rsidRPr="00987258" w:rsidRDefault="00C04FDA" w:rsidP="002F72D1">
            <w:pPr>
              <w:spacing w:line="240" w:lineRule="auto"/>
              <w:rPr>
                <w:szCs w:val="28"/>
              </w:rPr>
            </w:pPr>
          </w:p>
        </w:tc>
        <w:tc>
          <w:tcPr>
            <w:tcW w:w="1459" w:type="dxa"/>
            <w:gridSpan w:val="2"/>
            <w:hideMark/>
          </w:tcPr>
          <w:p w:rsidR="00C04FDA" w:rsidRPr="00987258" w:rsidRDefault="00C04FDA" w:rsidP="002F72D1">
            <w:pPr>
              <w:spacing w:line="240" w:lineRule="auto"/>
              <w:rPr>
                <w:szCs w:val="28"/>
              </w:rPr>
            </w:pPr>
          </w:p>
        </w:tc>
      </w:tr>
      <w:tr w:rsidR="00C04FDA" w:rsidRPr="00987258" w:rsidTr="002F72D1">
        <w:trPr>
          <w:gridAfter w:val="1"/>
          <w:wAfter w:w="123" w:type="dxa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4E1625" w:rsidP="004E1625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Наименование отделений </w:t>
            </w:r>
          </w:p>
        </w:tc>
        <w:tc>
          <w:tcPr>
            <w:tcW w:w="297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Число коек</w:t>
            </w:r>
            <w:r w:rsidR="00C95514" w:rsidRPr="00987258">
              <w:rPr>
                <w:szCs w:val="28"/>
              </w:rPr>
              <w:t>/мест</w:t>
            </w:r>
            <w:r w:rsidRPr="00987258">
              <w:rPr>
                <w:szCs w:val="28"/>
              </w:rPr>
              <w:t xml:space="preserve"> на 1 должность</w:t>
            </w:r>
          </w:p>
        </w:tc>
      </w:tr>
      <w:tr w:rsidR="00C04FDA" w:rsidRPr="00987258" w:rsidTr="002F72D1">
        <w:trPr>
          <w:gridAfter w:val="1"/>
          <w:wAfter w:w="123" w:type="dxa"/>
        </w:trPr>
        <w:tc>
          <w:tcPr>
            <w:tcW w:w="63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</w:p>
        </w:tc>
        <w:tc>
          <w:tcPr>
            <w:tcW w:w="2976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</w:p>
        </w:tc>
      </w:tr>
      <w:tr w:rsidR="00C04FDA" w:rsidRPr="00987258" w:rsidTr="002F72D1">
        <w:trPr>
          <w:gridAfter w:val="1"/>
          <w:wAfter w:w="123" w:type="dxa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Изоляционно-диагностическое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10</w:t>
            </w:r>
          </w:p>
        </w:tc>
      </w:tr>
      <w:tr w:rsidR="00C04FDA" w:rsidRPr="00987258" w:rsidTr="002F72D1">
        <w:trPr>
          <w:gridAfter w:val="1"/>
          <w:wAfter w:w="123" w:type="dxa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Психиатрическое круглосуточное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15</w:t>
            </w:r>
          </w:p>
        </w:tc>
      </w:tr>
      <w:tr w:rsidR="00C04FDA" w:rsidRPr="00987258" w:rsidTr="002F72D1">
        <w:trPr>
          <w:gridAfter w:val="1"/>
          <w:wAfter w:w="123" w:type="dxa"/>
          <w:trHeight w:val="331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Психиатрическое — дневной стационар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20</w:t>
            </w:r>
          </w:p>
        </w:tc>
      </w:tr>
      <w:tr w:rsidR="00C04FDA" w:rsidRPr="00987258" w:rsidTr="002F72D1">
        <w:trPr>
          <w:gridAfter w:val="1"/>
          <w:wAfter w:w="123" w:type="dxa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Психиатрическое для совместного пребывания детей и родителей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15</w:t>
            </w:r>
          </w:p>
        </w:tc>
      </w:tr>
      <w:tr w:rsidR="00C04FDA" w:rsidRPr="00987258" w:rsidTr="002F72D1">
        <w:trPr>
          <w:gridAfter w:val="1"/>
          <w:wAfter w:w="123" w:type="dxa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Медико-реабилитационное круглосуточное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15</w:t>
            </w:r>
          </w:p>
        </w:tc>
      </w:tr>
      <w:tr w:rsidR="00C04FDA" w:rsidRPr="00987258" w:rsidTr="002F72D1">
        <w:trPr>
          <w:gridAfter w:val="1"/>
          <w:wAfter w:w="123" w:type="dxa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Медико-реабилитационное — дневной стационар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20</w:t>
            </w:r>
          </w:p>
        </w:tc>
      </w:tr>
      <w:tr w:rsidR="00C04FDA" w:rsidRPr="00987258" w:rsidTr="002F72D1">
        <w:trPr>
          <w:gridAfter w:val="1"/>
          <w:wAfter w:w="123" w:type="dxa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Медико-реабилитационное кризисное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10</w:t>
            </w:r>
          </w:p>
        </w:tc>
      </w:tr>
    </w:tbl>
    <w:p w:rsidR="00C04FDA" w:rsidRPr="00987258" w:rsidRDefault="00C04FDA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</w:p>
    <w:p w:rsidR="00C04FDA" w:rsidRPr="00987258" w:rsidRDefault="00C04FDA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2. Должности медицинских сестер палатных устанавливаются из расчета 1 круглосуточный п</w:t>
      </w:r>
      <w:r w:rsidR="00C95514" w:rsidRPr="00987258">
        <w:rPr>
          <w:spacing w:val="2"/>
          <w:szCs w:val="28"/>
        </w:rPr>
        <w:t>ост на число коек/мест в отделениях</w:t>
      </w:r>
      <w:r w:rsidRPr="00987258">
        <w:rPr>
          <w:spacing w:val="2"/>
          <w:szCs w:val="28"/>
        </w:rPr>
        <w:t xml:space="preserve">: </w:t>
      </w:r>
    </w:p>
    <w:tbl>
      <w:tblPr>
        <w:tblW w:w="9329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4"/>
        <w:gridCol w:w="3015"/>
      </w:tblGrid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4E1625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Наименование отделений </w:t>
            </w:r>
          </w:p>
        </w:tc>
        <w:tc>
          <w:tcPr>
            <w:tcW w:w="30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Число коек</w:t>
            </w:r>
            <w:r w:rsidR="00C95514" w:rsidRPr="00987258">
              <w:rPr>
                <w:szCs w:val="28"/>
              </w:rPr>
              <w:t>/мест</w:t>
            </w:r>
            <w:r w:rsidRPr="00987258">
              <w:rPr>
                <w:szCs w:val="28"/>
              </w:rPr>
              <w:t xml:space="preserve"> на 1 должность </w:t>
            </w:r>
          </w:p>
        </w:tc>
      </w:tr>
      <w:tr w:rsidR="00C04FDA" w:rsidRPr="00987258" w:rsidTr="002F72D1">
        <w:tc>
          <w:tcPr>
            <w:tcW w:w="63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</w:p>
        </w:tc>
        <w:tc>
          <w:tcPr>
            <w:tcW w:w="30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</w:p>
        </w:tc>
      </w:tr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Изоляционно-диагностическое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10</w:t>
            </w:r>
          </w:p>
        </w:tc>
      </w:tr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Психиатрическое круглосуточное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10</w:t>
            </w:r>
          </w:p>
        </w:tc>
      </w:tr>
      <w:tr w:rsidR="00C04FDA" w:rsidRPr="00987258" w:rsidTr="002F72D1">
        <w:trPr>
          <w:trHeight w:val="331"/>
        </w:trPr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Психиатрическое — дневной стационар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20</w:t>
            </w:r>
          </w:p>
        </w:tc>
      </w:tr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Психиатрическое для совместного пребывания детей и родителей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20</w:t>
            </w:r>
          </w:p>
        </w:tc>
      </w:tr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Медико-реабилитационное круглосуточное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10</w:t>
            </w:r>
          </w:p>
        </w:tc>
      </w:tr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Медико-реабилитационное — дневной стационар 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20</w:t>
            </w:r>
          </w:p>
        </w:tc>
      </w:tr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Медико-реабилитационное кризисное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</w:t>
            </w:r>
          </w:p>
        </w:tc>
      </w:tr>
    </w:tbl>
    <w:p w:rsidR="00C04FDA" w:rsidRPr="00987258" w:rsidRDefault="00C04FDA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</w:p>
    <w:p w:rsidR="00C04FDA" w:rsidRPr="00987258" w:rsidRDefault="00C04FDA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3. Должности воспитателей</w:t>
      </w:r>
      <w:r w:rsidR="0010535C" w:rsidRPr="00987258">
        <w:rPr>
          <w:spacing w:val="2"/>
          <w:szCs w:val="28"/>
        </w:rPr>
        <w:t>/педагогов</w:t>
      </w:r>
      <w:r w:rsidR="0018505A" w:rsidRPr="00987258">
        <w:rPr>
          <w:spacing w:val="2"/>
          <w:szCs w:val="28"/>
        </w:rPr>
        <w:t>/педагогов-психологов</w:t>
      </w:r>
      <w:r w:rsidRPr="00987258">
        <w:rPr>
          <w:spacing w:val="2"/>
          <w:szCs w:val="28"/>
        </w:rPr>
        <w:t xml:space="preserve"> устанавливаются из расчета 1 пост на число коек</w:t>
      </w:r>
      <w:r w:rsidR="00C95514" w:rsidRPr="00987258">
        <w:rPr>
          <w:spacing w:val="2"/>
          <w:szCs w:val="28"/>
        </w:rPr>
        <w:t>/мест в отделениях</w:t>
      </w:r>
      <w:r w:rsidRPr="00987258">
        <w:rPr>
          <w:spacing w:val="2"/>
          <w:szCs w:val="28"/>
        </w:rPr>
        <w:t xml:space="preserve">: </w:t>
      </w:r>
    </w:p>
    <w:tbl>
      <w:tblPr>
        <w:tblW w:w="9329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4"/>
        <w:gridCol w:w="3015"/>
      </w:tblGrid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4E1625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Наименование отделений</w:t>
            </w:r>
          </w:p>
        </w:tc>
        <w:tc>
          <w:tcPr>
            <w:tcW w:w="30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Число коек</w:t>
            </w:r>
            <w:r w:rsidR="00C95514" w:rsidRPr="00987258">
              <w:rPr>
                <w:szCs w:val="28"/>
              </w:rPr>
              <w:t>/мест</w:t>
            </w:r>
            <w:r w:rsidRPr="00987258">
              <w:rPr>
                <w:szCs w:val="28"/>
              </w:rPr>
              <w:t xml:space="preserve"> на 1 должность </w:t>
            </w:r>
          </w:p>
        </w:tc>
      </w:tr>
      <w:tr w:rsidR="00C04FDA" w:rsidRPr="00987258" w:rsidTr="002F72D1">
        <w:tc>
          <w:tcPr>
            <w:tcW w:w="63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</w:p>
        </w:tc>
        <w:tc>
          <w:tcPr>
            <w:tcW w:w="30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</w:p>
        </w:tc>
      </w:tr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Изоляционно-диагностическое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5</w:t>
            </w:r>
          </w:p>
        </w:tc>
      </w:tr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Психиатрическое круглосуточное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5</w:t>
            </w:r>
          </w:p>
        </w:tc>
      </w:tr>
      <w:tr w:rsidR="00C04FDA" w:rsidRPr="00987258" w:rsidTr="002F72D1">
        <w:trPr>
          <w:trHeight w:val="331"/>
        </w:trPr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Психиатрическое — дневной стационар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10</w:t>
            </w:r>
          </w:p>
        </w:tc>
      </w:tr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lastRenderedPageBreak/>
              <w:t>Психиатрическое для совместного пребывания детей и родителей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1</w:t>
            </w:r>
            <w:r w:rsidR="00C30C83" w:rsidRPr="00987258">
              <w:rPr>
                <w:szCs w:val="28"/>
              </w:rPr>
              <w:t>5</w:t>
            </w:r>
          </w:p>
        </w:tc>
      </w:tr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Медико-реабилитационное круглосуточное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5</w:t>
            </w:r>
          </w:p>
        </w:tc>
      </w:tr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Медико-реабилитационное — дневной стационар 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10</w:t>
            </w:r>
          </w:p>
        </w:tc>
      </w:tr>
      <w:tr w:rsidR="00C04FDA" w:rsidRPr="00987258" w:rsidTr="002F72D1"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Медико-реабилитационное кризисное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5</w:t>
            </w:r>
          </w:p>
        </w:tc>
      </w:tr>
    </w:tbl>
    <w:p w:rsidR="00C04FDA" w:rsidRPr="00987258" w:rsidRDefault="00C04FDA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</w:p>
    <w:p w:rsidR="00C305D3" w:rsidRPr="00987258" w:rsidRDefault="00C305D3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4. Должности медицинских психологов, логопедов, дефектологов устанавливаются </w:t>
      </w:r>
      <w:r w:rsidR="00B00273" w:rsidRPr="00987258">
        <w:rPr>
          <w:spacing w:val="2"/>
          <w:szCs w:val="28"/>
        </w:rPr>
        <w:t xml:space="preserve">по потребности </w:t>
      </w:r>
      <w:r w:rsidRPr="00987258">
        <w:rPr>
          <w:spacing w:val="2"/>
          <w:szCs w:val="28"/>
        </w:rPr>
        <w:t>из расчета 1 пост на число коек/мест в отделениях:</w:t>
      </w:r>
    </w:p>
    <w:p w:rsidR="00C305D3" w:rsidRPr="00987258" w:rsidRDefault="00C305D3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</w:p>
    <w:tbl>
      <w:tblPr>
        <w:tblW w:w="9329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902"/>
        <w:gridCol w:w="1510"/>
        <w:gridCol w:w="1381"/>
      </w:tblGrid>
      <w:tr w:rsidR="00B7080C" w:rsidRPr="00987258" w:rsidTr="00B7080C"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1625" w:rsidRPr="00987258" w:rsidRDefault="004E1625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Наименование отделений</w:t>
            </w:r>
          </w:p>
        </w:tc>
        <w:tc>
          <w:tcPr>
            <w:tcW w:w="479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1625" w:rsidRPr="00987258" w:rsidRDefault="004E1625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Число коек/мест на 1 должность </w:t>
            </w:r>
          </w:p>
        </w:tc>
      </w:tr>
      <w:tr w:rsidR="00B7080C" w:rsidRPr="00987258" w:rsidTr="00B7080C">
        <w:trPr>
          <w:trHeight w:val="295"/>
        </w:trPr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1625" w:rsidRPr="00987258" w:rsidRDefault="004E1625" w:rsidP="00B7080C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</w:p>
        </w:tc>
        <w:tc>
          <w:tcPr>
            <w:tcW w:w="4793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E1625" w:rsidRPr="00987258" w:rsidRDefault="004E1625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</w:p>
        </w:tc>
      </w:tr>
      <w:tr w:rsidR="00B7080C" w:rsidRPr="00987258" w:rsidTr="0095173E"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медицинский психолог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логопед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дефектолог</w:t>
            </w:r>
          </w:p>
        </w:tc>
      </w:tr>
      <w:tr w:rsidR="00B7080C" w:rsidRPr="00987258" w:rsidTr="0095173E"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Изоляционно-диагностическое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bookmarkStart w:id="0" w:name="_GoBack"/>
            <w:bookmarkEnd w:id="0"/>
            <w:r w:rsidRPr="00987258">
              <w:rPr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—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—</w:t>
            </w:r>
          </w:p>
        </w:tc>
      </w:tr>
      <w:tr w:rsidR="00B7080C" w:rsidRPr="00987258" w:rsidTr="0095173E"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Психиатрическое круглосуточное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10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10</w:t>
            </w:r>
          </w:p>
        </w:tc>
      </w:tr>
      <w:tr w:rsidR="00B7080C" w:rsidRPr="00987258" w:rsidTr="0095173E">
        <w:trPr>
          <w:trHeight w:val="331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Психиатрическое — дневной стационар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10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10</w:t>
            </w:r>
          </w:p>
        </w:tc>
      </w:tr>
      <w:tr w:rsidR="00B7080C" w:rsidRPr="00987258" w:rsidTr="0095173E"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Психиатрическое для совместного пребывания детей и родителей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не более </w:t>
            </w:r>
            <w:r w:rsidR="00C521D7" w:rsidRPr="00987258">
              <w:rPr>
                <w:szCs w:val="28"/>
              </w:rPr>
              <w:t>10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10</w:t>
            </w:r>
          </w:p>
        </w:tc>
      </w:tr>
      <w:tr w:rsidR="00B7080C" w:rsidRPr="00987258" w:rsidTr="0095173E"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Медико-реабилитационное круглосуточное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95173E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не более </w:t>
            </w:r>
            <w:r w:rsidR="0095173E" w:rsidRPr="00987258">
              <w:rPr>
                <w:szCs w:val="28"/>
              </w:rPr>
              <w:t>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5</w:t>
            </w:r>
          </w:p>
        </w:tc>
      </w:tr>
      <w:tr w:rsidR="00B7080C" w:rsidRPr="00987258" w:rsidTr="0095173E"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Медико-реабилитационное — дневной стационар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95173E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не более </w:t>
            </w:r>
            <w:r w:rsidR="0095173E" w:rsidRPr="00987258">
              <w:rPr>
                <w:szCs w:val="28"/>
              </w:rPr>
              <w:t>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10</w:t>
            </w:r>
          </w:p>
        </w:tc>
      </w:tr>
      <w:tr w:rsidR="00B7080C" w:rsidRPr="00987258" w:rsidTr="0095173E"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Медико-реабилитационное кризисное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B7080C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более 1</w:t>
            </w:r>
            <w:r w:rsidR="00C521D7" w:rsidRPr="00987258">
              <w:rPr>
                <w:szCs w:val="28"/>
              </w:rPr>
              <w:t>5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080C" w:rsidRPr="00987258" w:rsidRDefault="0095173E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—</w:t>
            </w:r>
          </w:p>
        </w:tc>
      </w:tr>
    </w:tbl>
    <w:p w:rsidR="004E1625" w:rsidRPr="00987258" w:rsidRDefault="004E1625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</w:p>
    <w:p w:rsidR="00C04FDA" w:rsidRPr="00987258" w:rsidRDefault="00C04FDA" w:rsidP="002F72D1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 </w:t>
      </w:r>
      <w:r w:rsidR="00C305D3" w:rsidRPr="00987258">
        <w:rPr>
          <w:spacing w:val="2"/>
          <w:szCs w:val="28"/>
        </w:rPr>
        <w:t>5</w:t>
      </w:r>
      <w:r w:rsidRPr="00987258">
        <w:rPr>
          <w:spacing w:val="2"/>
          <w:szCs w:val="28"/>
        </w:rPr>
        <w:t xml:space="preserve">.Должности иных работников устанавливаются: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3"/>
        <w:gridCol w:w="4702"/>
      </w:tblGrid>
      <w:tr w:rsidR="00C04FDA" w:rsidRPr="00987258" w:rsidTr="002F72D1">
        <w:trPr>
          <w:trHeight w:val="15"/>
        </w:trPr>
        <w:tc>
          <w:tcPr>
            <w:tcW w:w="4653" w:type="dxa"/>
            <w:hideMark/>
          </w:tcPr>
          <w:p w:rsidR="00C04FDA" w:rsidRPr="00987258" w:rsidRDefault="00C04FDA" w:rsidP="002F72D1">
            <w:pPr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4702" w:type="dxa"/>
            <w:hideMark/>
          </w:tcPr>
          <w:p w:rsidR="00C04FDA" w:rsidRPr="00987258" w:rsidRDefault="00C04FDA" w:rsidP="002F72D1">
            <w:pPr>
              <w:spacing w:line="240" w:lineRule="auto"/>
              <w:rPr>
                <w:szCs w:val="28"/>
              </w:rPr>
            </w:pP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Наименование должности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Количество 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Врач-психотерапевт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170A30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1 на </w:t>
            </w:r>
            <w:r w:rsidR="00170A30" w:rsidRPr="00987258">
              <w:rPr>
                <w:szCs w:val="28"/>
              </w:rPr>
              <w:t>25</w:t>
            </w:r>
            <w:r w:rsidRPr="00987258">
              <w:rPr>
                <w:szCs w:val="28"/>
              </w:rPr>
              <w:t xml:space="preserve">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Врач-педиатр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820060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100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Врач-невролог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250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Врач-физиотерапевт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должности устанавливаются из действующих расчетов норм времени на процедуры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 функциональной диагностики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должности устанавливаются из действующих расчетов норм времени на функциональные исследования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Врач-стоматолог или зубной врач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500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Врач-офтальмолог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500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</w:t>
            </w:r>
            <w:proofErr w:type="spellStart"/>
            <w:r w:rsidRPr="00987258">
              <w:rPr>
                <w:szCs w:val="28"/>
              </w:rPr>
              <w:t>оториноларинголог</w:t>
            </w:r>
            <w:proofErr w:type="spellEnd"/>
            <w:r w:rsidRPr="00987258">
              <w:rPr>
                <w:szCs w:val="28"/>
              </w:rPr>
              <w:t>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500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Врач клинической лабораторной </w:t>
            </w:r>
            <w:r w:rsidRPr="00987258">
              <w:rPr>
                <w:szCs w:val="28"/>
              </w:rPr>
              <w:lastRenderedPageBreak/>
              <w:t>диагностики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lastRenderedPageBreak/>
              <w:t xml:space="preserve">1 на 400 коек, но не менее 1 </w:t>
            </w:r>
            <w:r w:rsidRPr="00987258">
              <w:rPr>
                <w:szCs w:val="28"/>
              </w:rPr>
              <w:lastRenderedPageBreak/>
              <w:t>должности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lastRenderedPageBreak/>
              <w:t>Врач-рентгенолог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500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Врач-диетолог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400 коек, но не менее 1 должности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Врач-инфекционист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50</w:t>
            </w:r>
            <w:r w:rsidR="00C521D7" w:rsidRPr="00987258">
              <w:rPr>
                <w:szCs w:val="28"/>
              </w:rPr>
              <w:t>0</w:t>
            </w:r>
            <w:r w:rsidRPr="00987258">
              <w:rPr>
                <w:szCs w:val="28"/>
              </w:rPr>
              <w:t xml:space="preserve">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 по лечебной физкультуре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250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Врач-статистик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C04FDA" w:rsidRPr="00987258" w:rsidTr="002F72D1">
        <w:trPr>
          <w:trHeight w:val="1066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DC4B0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З</w:t>
            </w:r>
            <w:r w:rsidR="00DC4B01" w:rsidRPr="00987258">
              <w:rPr>
                <w:szCs w:val="28"/>
              </w:rPr>
              <w:t>аведующий психиатрическим, медико-реабилитационным, медико-реабилитационным кризисным, изоляционно-диагностическим отделением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6B3D18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до 30 коек в отделении вместо 0,5 должности врача, на 30 и более коек </w:t>
            </w:r>
            <w:r w:rsidR="006B3D18" w:rsidRPr="00987258">
              <w:rPr>
                <w:szCs w:val="28"/>
              </w:rPr>
              <w:t xml:space="preserve">— </w:t>
            </w:r>
            <w:r w:rsidRPr="00987258">
              <w:rPr>
                <w:szCs w:val="28"/>
              </w:rPr>
              <w:t>сверх должностей врачей</w:t>
            </w:r>
          </w:p>
        </w:tc>
      </w:tr>
      <w:tr w:rsidR="003575BE" w:rsidRPr="00987258" w:rsidTr="002F72D1">
        <w:trPr>
          <w:trHeight w:val="1066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5BE" w:rsidRPr="00987258" w:rsidRDefault="003575BE" w:rsidP="003575BE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Заведующий отделением судебно-психиатрической экспертизы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5BE" w:rsidRPr="00987258" w:rsidRDefault="003575BE" w:rsidP="006B3D18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амбулаторное отделение: 1 на 600 экспертиз</w:t>
            </w:r>
          </w:p>
          <w:p w:rsidR="003575BE" w:rsidRPr="00987258" w:rsidRDefault="003575BE" w:rsidP="006B3D18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стационарное отделение: до 15 коек — вместо 0,5 должности врача-судебно-психиатрического эксперта, на 15 и более коек — сверх должностей врачей-судебно-психиатрических экспертов</w:t>
            </w:r>
          </w:p>
        </w:tc>
      </w:tr>
      <w:tr w:rsidR="003575BE" w:rsidRPr="00987258" w:rsidTr="002F72D1">
        <w:trPr>
          <w:trHeight w:val="1066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5BE" w:rsidRPr="00987258" w:rsidRDefault="003575BE" w:rsidP="00DC4B0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Врач-судебно-психиатрический эксперт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5BE" w:rsidRPr="00987258" w:rsidRDefault="003575BE" w:rsidP="006B3D18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амбулаторное отделение: 1 на 150 экспертиз</w:t>
            </w:r>
          </w:p>
          <w:p w:rsidR="003575BE" w:rsidRPr="00987258" w:rsidRDefault="003575BE" w:rsidP="006B3D18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стационарное отделение: 1 на 6 коек</w:t>
            </w:r>
          </w:p>
        </w:tc>
      </w:tr>
      <w:tr w:rsidR="003575BE" w:rsidRPr="00987258" w:rsidTr="002F72D1">
        <w:trPr>
          <w:trHeight w:val="1066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5BE" w:rsidRPr="00987258" w:rsidRDefault="003575BE" w:rsidP="00DC4B0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Медицинский психолог отделения судебно-психиатрической экспертизы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575BE" w:rsidRPr="00987258" w:rsidRDefault="003575BE" w:rsidP="003575BE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амбулаторное отделение: 1 на 180 экспертиз</w:t>
            </w:r>
          </w:p>
          <w:p w:rsidR="003575BE" w:rsidRPr="00987258" w:rsidRDefault="003575BE" w:rsidP="003575BE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стационарное отделение: 1 на 10 коек 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Заведующий лабораторией, рентгенологическим кабинетом (отделением), физиотерапевтическим кабинетом (отделением), отделением функциональной диагностики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соответственно вместо 0,5 должности врача-рентгенолога, врача-физиотерапевта, врача функциональной диагностики*</w:t>
            </w:r>
            <w:r w:rsidR="00332C1B" w:rsidRPr="00987258">
              <w:rPr>
                <w:szCs w:val="28"/>
              </w:rPr>
              <w:t>*</w:t>
            </w:r>
          </w:p>
        </w:tc>
      </w:tr>
      <w:tr w:rsidR="00C04FDA" w:rsidRPr="00987258" w:rsidTr="002F72D1"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________________</w:t>
            </w:r>
          </w:p>
          <w:p w:rsidR="00C04FDA" w:rsidRPr="00987258" w:rsidRDefault="00C04FDA" w:rsidP="002F72D1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*</w:t>
            </w:r>
            <w:r w:rsidR="00332C1B" w:rsidRPr="00987258">
              <w:rPr>
                <w:szCs w:val="28"/>
              </w:rPr>
              <w:t>*</w:t>
            </w:r>
            <w:r w:rsidRPr="00987258">
              <w:rPr>
                <w:szCs w:val="28"/>
              </w:rPr>
              <w:t xml:space="preserve"> </w:t>
            </w:r>
            <w:r w:rsidRPr="00987258">
              <w:rPr>
                <w:i/>
                <w:szCs w:val="28"/>
              </w:rPr>
              <w:t>В тех случаях, когда для кабинетов, отделений, лабораторий по нормативам предусматривается менее одной врачебной должности, должность заведующего не вводится</w:t>
            </w:r>
            <w:r w:rsidRPr="00987258">
              <w:rPr>
                <w:szCs w:val="28"/>
              </w:rPr>
              <w:t>.</w:t>
            </w:r>
          </w:p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Заместитель главного врача по медицинской части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каждые 40 врачебных должностей, включая должности зубных врачей</w:t>
            </w:r>
          </w:p>
        </w:tc>
      </w:tr>
      <w:tr w:rsidR="00DC4B01" w:rsidRPr="00987258" w:rsidTr="00B7080C"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4B01" w:rsidRPr="00987258" w:rsidRDefault="00DC4B01" w:rsidP="00B7080C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________________</w:t>
            </w:r>
          </w:p>
          <w:p w:rsidR="00DC4B01" w:rsidRPr="00987258" w:rsidRDefault="00DC4B01" w:rsidP="00B7080C">
            <w:pPr>
              <w:spacing w:line="240" w:lineRule="auto"/>
              <w:ind w:firstLine="0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*** </w:t>
            </w:r>
            <w:r w:rsidRPr="00987258">
              <w:rPr>
                <w:i/>
                <w:szCs w:val="28"/>
              </w:rPr>
              <w:t xml:space="preserve">Для обособленных структурных подразделений допускается 1 должность заместителя главного врача по медицинской части </w:t>
            </w:r>
            <w:r w:rsidRPr="00987258">
              <w:rPr>
                <w:i/>
                <w:szCs w:val="28"/>
              </w:rPr>
              <w:lastRenderedPageBreak/>
              <w:t>обособленного структурного подразделения</w:t>
            </w:r>
            <w:r w:rsidRPr="00987258">
              <w:rPr>
                <w:szCs w:val="28"/>
              </w:rPr>
              <w:t>.</w:t>
            </w:r>
          </w:p>
          <w:p w:rsidR="00DC4B01" w:rsidRPr="00987258" w:rsidRDefault="00DC4B01" w:rsidP="00B7080C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lastRenderedPageBreak/>
              <w:t>Врач-эпидемиолог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 соответствии с действующими штатными нормативами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Заведующий приемным отделением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1 на </w:t>
            </w:r>
            <w:r w:rsidRPr="00987258">
              <w:rPr>
                <w:szCs w:val="28"/>
                <w:lang w:val="en-US"/>
              </w:rPr>
              <w:t>500</w:t>
            </w:r>
            <w:r w:rsidRPr="00987258">
              <w:rPr>
                <w:szCs w:val="28"/>
              </w:rPr>
              <w:t xml:space="preserve"> и более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Врач-психиатр приемного отделения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круглосуточный пост на 500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Медицинская сестра процедурной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 на каждый процедурный кабинет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Медицинская сестра приемного отделения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круглосуточный пост на 500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Медицинский технолог, фельдшер-лаборант (медицинский лабораторный техник, лаборант)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150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proofErr w:type="spellStart"/>
            <w:r w:rsidRPr="00987258">
              <w:rPr>
                <w:szCs w:val="28"/>
              </w:rPr>
              <w:t>Рентгенлаборант</w:t>
            </w:r>
            <w:proofErr w:type="spellEnd"/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соответственно должностям врачей-рентгенологов, включая должность заведующего рентгеновским кабинетом (отделением)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Медицинская сестра по физиотерапии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из расчета норм времени на соответствующие виды работ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Инструктор по лечебной физкультуре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100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Инструктор по труду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2</w:t>
            </w:r>
            <w:r w:rsidR="00900ECA" w:rsidRPr="00987258">
              <w:rPr>
                <w:szCs w:val="28"/>
              </w:rPr>
              <w:t>0</w:t>
            </w:r>
            <w:r w:rsidRPr="00987258">
              <w:rPr>
                <w:szCs w:val="28"/>
              </w:rPr>
              <w:t xml:space="preserve"> коек</w:t>
            </w:r>
            <w:r w:rsidR="00506F93" w:rsidRPr="00987258">
              <w:rPr>
                <w:szCs w:val="28"/>
              </w:rPr>
              <w:t xml:space="preserve"> </w:t>
            </w:r>
            <w:r w:rsidRPr="00987258">
              <w:rPr>
                <w:szCs w:val="28"/>
              </w:rPr>
              <w:t>для детей школьного возраста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Медицинская сестра диетическая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400 коек, но не более 3 должностей на больницу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Дезинфектор</w:t>
            </w:r>
            <w:r w:rsidR="00900ECA" w:rsidRPr="00987258">
              <w:rPr>
                <w:szCs w:val="28"/>
              </w:rPr>
              <w:t xml:space="preserve"> </w:t>
            </w:r>
            <w:r w:rsidR="006B7D71" w:rsidRPr="00987258">
              <w:rPr>
                <w:szCs w:val="28"/>
              </w:rPr>
              <w:t>/медицинский дезинфектор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400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Медицинский статистик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400 коек, но не более 3 должностей на больницу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Старшая медицинская сестра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соответственно должностям заведующих отделениями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Главная медицинская сестра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Медицинская сестра медико-социальной помощи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300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Санитар (буфетчик)</w:t>
            </w:r>
            <w:r w:rsidR="006B7D71" w:rsidRPr="00987258">
              <w:rPr>
                <w:szCs w:val="28"/>
              </w:rPr>
              <w:t>/буфетчик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менее 1 на отделение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Кастелянша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отделение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Санитар лаборатории, рентгенологического кабинета (отделения)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устанавливаются соответственно должностям врачей-лаборантов, врачей-рентгенологов, включая должности заведующих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Санитар физиотерапевтического кабинета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1 на </w:t>
            </w:r>
            <w:r w:rsidR="00900ECA" w:rsidRPr="00987258">
              <w:rPr>
                <w:szCs w:val="28"/>
              </w:rPr>
              <w:t>4</w:t>
            </w:r>
            <w:r w:rsidRPr="00987258">
              <w:rPr>
                <w:szCs w:val="28"/>
              </w:rPr>
              <w:t xml:space="preserve"> должности медицинских сестер по физиотерапии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Санитар стоматологического </w:t>
            </w:r>
            <w:r w:rsidRPr="00987258">
              <w:rPr>
                <w:szCs w:val="28"/>
              </w:rPr>
              <w:lastRenderedPageBreak/>
              <w:t>кабинета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lastRenderedPageBreak/>
              <w:t>соответственно должностям врачей-</w:t>
            </w:r>
            <w:r w:rsidRPr="00987258">
              <w:rPr>
                <w:szCs w:val="28"/>
              </w:rPr>
              <w:lastRenderedPageBreak/>
              <w:t>стоматологов (зубных врачей), но не более 1 должности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lastRenderedPageBreak/>
              <w:t>Санитар приемного отделения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круглосуточный пост на 500 коек</w:t>
            </w:r>
          </w:p>
        </w:tc>
      </w:tr>
      <w:tr w:rsidR="006B7D71" w:rsidRPr="00987258" w:rsidTr="00B7080C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7D71" w:rsidRPr="00987258" w:rsidRDefault="006B7D71" w:rsidP="00B7080C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Санитар процедурного кабинета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B7D71" w:rsidRPr="00987258" w:rsidRDefault="006B7D71" w:rsidP="00B7080C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0,5 ставки на 1 должность медицинской сестры процедурного кабинета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Заведующий аптекой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100 и более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Заместитель заведующего аптекой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1000 и более коек.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Провизор-технолог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каждые 500 коек.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Фармацевт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каждые 300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Провизор-аналитик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AC6EE6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в аптеках больниц от 400 до 1000 коек </w:t>
            </w:r>
            <w:r w:rsidR="00AC6EE6" w:rsidRPr="00987258">
              <w:rPr>
                <w:szCs w:val="28"/>
              </w:rPr>
              <w:t>—</w:t>
            </w:r>
            <w:r w:rsidRPr="00987258">
              <w:rPr>
                <w:szCs w:val="28"/>
              </w:rPr>
              <w:t xml:space="preserve"> 0,5 должности, более 1000 коек </w:t>
            </w:r>
            <w:r w:rsidR="00AC6EE6" w:rsidRPr="00987258">
              <w:rPr>
                <w:szCs w:val="28"/>
              </w:rPr>
              <w:t>—</w:t>
            </w:r>
            <w:r w:rsidRPr="00987258">
              <w:rPr>
                <w:szCs w:val="28"/>
              </w:rPr>
              <w:t xml:space="preserve"> 1 должность.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Провизор-технолог (для приготовления концентрированных растворов, полуфабрикатов)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должность устанавливается в больницах на 800 и более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Фасовщица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каждые 500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Санитар аптеки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5143C6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из расчета 40% от общего штата провизоров-технологов и фармацевтов, но не менее 1 должности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10535C" w:rsidP="0018505A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Помощник воспитател</w:t>
            </w:r>
            <w:r w:rsidR="0018505A" w:rsidRPr="00987258">
              <w:rPr>
                <w:szCs w:val="28"/>
              </w:rPr>
              <w:t>я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должность на 10 коек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Юрисконсульт 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должность на 150 коек, но не менее 1 должности на больницу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Оператор ЭВМ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Администратор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Уборщик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должности устанавливаются из действующих расчетов норм площади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Клинический фармаколог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1 </w:t>
            </w:r>
          </w:p>
        </w:tc>
      </w:tr>
      <w:tr w:rsidR="00C04FDA" w:rsidRPr="00987258" w:rsidTr="002F72D1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FDA" w:rsidRPr="00987258" w:rsidRDefault="00C04FDA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Специалист по социальной работе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FDA" w:rsidRPr="00987258" w:rsidRDefault="00C04FDA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потребности, не менее 1 на больницу</w:t>
            </w:r>
          </w:p>
        </w:tc>
      </w:tr>
    </w:tbl>
    <w:p w:rsidR="00E77993" w:rsidRPr="00987258" w:rsidRDefault="00E77993" w:rsidP="002F72D1">
      <w:pPr>
        <w:spacing w:line="240" w:lineRule="auto"/>
        <w:rPr>
          <w:kern w:val="36"/>
          <w:szCs w:val="28"/>
        </w:rPr>
      </w:pPr>
    </w:p>
    <w:p w:rsidR="00332C1B" w:rsidRPr="00987258" w:rsidRDefault="00332C1B" w:rsidP="002F72D1">
      <w:pPr>
        <w:spacing w:line="240" w:lineRule="auto"/>
        <w:rPr>
          <w:kern w:val="36"/>
          <w:szCs w:val="28"/>
        </w:rPr>
      </w:pPr>
      <w:r w:rsidRPr="00987258">
        <w:rPr>
          <w:kern w:val="36"/>
          <w:szCs w:val="28"/>
        </w:rPr>
        <w:t xml:space="preserve">4. Дополнить </w:t>
      </w:r>
      <w:r w:rsidR="004E1C8D" w:rsidRPr="00987258">
        <w:rPr>
          <w:kern w:val="36"/>
          <w:szCs w:val="28"/>
        </w:rPr>
        <w:t>«Порядок»</w:t>
      </w:r>
      <w:r w:rsidRPr="00987258">
        <w:rPr>
          <w:kern w:val="36"/>
          <w:szCs w:val="28"/>
        </w:rPr>
        <w:t xml:space="preserve"> </w:t>
      </w:r>
      <w:r w:rsidR="004E1C8D" w:rsidRPr="00987258">
        <w:rPr>
          <w:kern w:val="36"/>
          <w:szCs w:val="28"/>
        </w:rPr>
        <w:t>П</w:t>
      </w:r>
      <w:r w:rsidRPr="00987258">
        <w:rPr>
          <w:kern w:val="36"/>
          <w:szCs w:val="28"/>
        </w:rPr>
        <w:t>риложением № 48, изложив его в следующей редакции:</w:t>
      </w:r>
    </w:p>
    <w:p w:rsidR="00F230A5" w:rsidRPr="00987258" w:rsidRDefault="00F230A5" w:rsidP="002F72D1">
      <w:pPr>
        <w:spacing w:line="240" w:lineRule="auto"/>
        <w:rPr>
          <w:kern w:val="36"/>
          <w:szCs w:val="28"/>
        </w:rPr>
      </w:pPr>
    </w:p>
    <w:p w:rsidR="00332C1B" w:rsidRPr="00987258" w:rsidRDefault="00332C1B" w:rsidP="002F72D1">
      <w:pPr>
        <w:shd w:val="clear" w:color="auto" w:fill="FFFFFF"/>
        <w:spacing w:line="240" w:lineRule="auto"/>
        <w:ind w:firstLine="709"/>
        <w:textAlignment w:val="baseline"/>
        <w:rPr>
          <w:b/>
          <w:spacing w:val="2"/>
          <w:szCs w:val="28"/>
        </w:rPr>
      </w:pPr>
      <w:r w:rsidRPr="00987258">
        <w:rPr>
          <w:b/>
          <w:spacing w:val="2"/>
          <w:szCs w:val="28"/>
        </w:rPr>
        <w:t>Стандарт оснащения д</w:t>
      </w:r>
      <w:r w:rsidR="00162C75" w:rsidRPr="00987258">
        <w:rPr>
          <w:b/>
          <w:spacing w:val="2"/>
          <w:szCs w:val="28"/>
        </w:rPr>
        <w:t>етской психиатрической больницы</w:t>
      </w:r>
      <w:r w:rsidRPr="00987258">
        <w:rPr>
          <w:b/>
          <w:spacing w:val="2"/>
          <w:szCs w:val="28"/>
        </w:rPr>
        <w:t> </w:t>
      </w:r>
    </w:p>
    <w:p w:rsidR="00E77993" w:rsidRPr="00987258" w:rsidRDefault="00E77993" w:rsidP="00E77993">
      <w:pPr>
        <w:shd w:val="clear" w:color="auto" w:fill="FFFFFF"/>
        <w:spacing w:line="240" w:lineRule="auto"/>
        <w:textAlignment w:val="baseline"/>
        <w:rPr>
          <w:spacing w:val="2"/>
          <w:szCs w:val="28"/>
        </w:rPr>
      </w:pPr>
    </w:p>
    <w:p w:rsidR="00332C1B" w:rsidRPr="00987258" w:rsidRDefault="00E77993" w:rsidP="00E77993">
      <w:pPr>
        <w:shd w:val="clear" w:color="auto" w:fill="FFFFFF"/>
        <w:spacing w:line="240" w:lineRule="auto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1. </w:t>
      </w:r>
      <w:r w:rsidR="00332C1B" w:rsidRPr="00987258">
        <w:rPr>
          <w:spacing w:val="2"/>
          <w:szCs w:val="28"/>
        </w:rPr>
        <w:t>Стандарт оснащения детской психиатрической больницы (без физиотерапевтического отделения, клинико-диагностической лаборатории)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"/>
        <w:gridCol w:w="4402"/>
        <w:gridCol w:w="4076"/>
      </w:tblGrid>
      <w:tr w:rsidR="00332C1B" w:rsidRPr="00987258" w:rsidTr="00E77993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9F6574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№</w:t>
            </w:r>
            <w:r w:rsidR="00332C1B" w:rsidRPr="00987258">
              <w:rPr>
                <w:szCs w:val="28"/>
              </w:rPr>
              <w:br/>
              <w:t>п/п </w:t>
            </w:r>
          </w:p>
        </w:tc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Наименование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Количество, шт.</w:t>
            </w:r>
          </w:p>
        </w:tc>
      </w:tr>
      <w:tr w:rsidR="00332C1B" w:rsidRPr="00987258" w:rsidTr="00E77993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1.</w:t>
            </w:r>
          </w:p>
        </w:tc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proofErr w:type="spellStart"/>
            <w:r w:rsidRPr="00987258">
              <w:rPr>
                <w:szCs w:val="28"/>
              </w:rPr>
              <w:t>Электроэнцефалограф</w:t>
            </w:r>
            <w:proofErr w:type="spellEnd"/>
            <w:r w:rsidRPr="00987258">
              <w:rPr>
                <w:szCs w:val="28"/>
              </w:rPr>
              <w:t> 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каждые 500 коек, но не менее 1 на больницу</w:t>
            </w:r>
          </w:p>
        </w:tc>
      </w:tr>
      <w:tr w:rsidR="00332C1B" w:rsidRPr="00987258" w:rsidTr="00E77993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lastRenderedPageBreak/>
              <w:t>2.</w:t>
            </w:r>
          </w:p>
        </w:tc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proofErr w:type="spellStart"/>
            <w:r w:rsidRPr="00987258">
              <w:rPr>
                <w:szCs w:val="28"/>
              </w:rPr>
              <w:t>Эхоэнцефалограф</w:t>
            </w:r>
            <w:proofErr w:type="spellEnd"/>
            <w:r w:rsidRPr="00987258">
              <w:rPr>
                <w:szCs w:val="28"/>
              </w:rPr>
              <w:t> 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18505A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1 на каждые 500 коек, но не менее 1 на </w:t>
            </w:r>
            <w:r w:rsidR="0018505A" w:rsidRPr="00987258">
              <w:rPr>
                <w:szCs w:val="28"/>
              </w:rPr>
              <w:t>больницу</w:t>
            </w:r>
          </w:p>
        </w:tc>
      </w:tr>
      <w:tr w:rsidR="00332C1B" w:rsidRPr="00987258" w:rsidTr="00E77993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3.</w:t>
            </w:r>
          </w:p>
        </w:tc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proofErr w:type="spellStart"/>
            <w:r w:rsidRPr="00987258">
              <w:rPr>
                <w:szCs w:val="28"/>
              </w:rPr>
              <w:t>Реоэнцефалограф</w:t>
            </w:r>
            <w:proofErr w:type="spellEnd"/>
            <w:r w:rsidRPr="00987258">
              <w:rPr>
                <w:szCs w:val="28"/>
              </w:rPr>
              <w:t> 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каждые 500 коек, но не менее 1 на больницу</w:t>
            </w:r>
          </w:p>
        </w:tc>
      </w:tr>
      <w:tr w:rsidR="00332C1B" w:rsidRPr="00987258" w:rsidTr="00E77993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4.</w:t>
            </w:r>
          </w:p>
        </w:tc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Компьютерный томограф 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Для клиник федеральных научно-исследовательских учреждений</w:t>
            </w:r>
          </w:p>
        </w:tc>
      </w:tr>
      <w:tr w:rsidR="00332C1B" w:rsidRPr="00987258" w:rsidTr="00E77993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5.</w:t>
            </w:r>
          </w:p>
        </w:tc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Магнитно-резонансный томограф 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Для клиник федеральных научно-исследовательских учреждений</w:t>
            </w:r>
          </w:p>
        </w:tc>
      </w:tr>
      <w:tr w:rsidR="00332C1B" w:rsidRPr="00987258" w:rsidTr="00E77993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6.</w:t>
            </w:r>
          </w:p>
        </w:tc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Компьютерная система для проведения </w:t>
            </w:r>
            <w:proofErr w:type="spellStart"/>
            <w:r w:rsidRPr="00987258">
              <w:rPr>
                <w:szCs w:val="28"/>
              </w:rPr>
              <w:t>видеомониторирования</w:t>
            </w:r>
            <w:proofErr w:type="spellEnd"/>
            <w:r w:rsidRPr="00987258">
              <w:rPr>
                <w:szCs w:val="28"/>
              </w:rPr>
              <w:t xml:space="preserve"> электроэнцефалограммы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E77993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7.</w:t>
            </w:r>
          </w:p>
        </w:tc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18505A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Доплеровский прибор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E77993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8.</w:t>
            </w:r>
          </w:p>
        </w:tc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Тонометр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1 медсестринский пост</w:t>
            </w:r>
          </w:p>
        </w:tc>
      </w:tr>
      <w:tr w:rsidR="00332C1B" w:rsidRPr="00987258" w:rsidTr="00E77993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9.</w:t>
            </w:r>
          </w:p>
        </w:tc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proofErr w:type="spellStart"/>
            <w:r w:rsidRPr="00987258">
              <w:rPr>
                <w:szCs w:val="28"/>
              </w:rPr>
              <w:t>Рентгендиагностический</w:t>
            </w:r>
            <w:proofErr w:type="spellEnd"/>
            <w:r w:rsidRPr="00987258">
              <w:rPr>
                <w:szCs w:val="28"/>
              </w:rPr>
              <w:t xml:space="preserve"> комплекс на 2 рабочих места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E77993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10.</w:t>
            </w:r>
          </w:p>
        </w:tc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Вычислительная техника для проведения (обработки) </w:t>
            </w:r>
            <w:r w:rsidR="00A23293" w:rsidRPr="00987258">
              <w:rPr>
                <w:szCs w:val="28"/>
              </w:rPr>
              <w:t>диагностических</w:t>
            </w:r>
            <w:r w:rsidRPr="00987258">
              <w:rPr>
                <w:szCs w:val="28"/>
              </w:rPr>
              <w:t xml:space="preserve"> исследований (психиатрических, психофизиологических и психологических)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компьютер на 25 коек, но не менее 1 на отделение</w:t>
            </w:r>
          </w:p>
        </w:tc>
      </w:tr>
    </w:tbl>
    <w:p w:rsidR="00332C1B" w:rsidRPr="00987258" w:rsidRDefault="00332C1B" w:rsidP="002F72D1">
      <w:pPr>
        <w:spacing w:line="240" w:lineRule="auto"/>
        <w:ind w:firstLine="709"/>
        <w:textAlignment w:val="baseline"/>
        <w:outlineLvl w:val="3"/>
        <w:rPr>
          <w:spacing w:val="2"/>
          <w:szCs w:val="28"/>
        </w:rPr>
      </w:pPr>
    </w:p>
    <w:p w:rsidR="00332C1B" w:rsidRPr="00987258" w:rsidRDefault="00332C1B" w:rsidP="002F72D1">
      <w:pPr>
        <w:spacing w:line="240" w:lineRule="auto"/>
        <w:ind w:firstLine="709"/>
        <w:textAlignment w:val="baseline"/>
        <w:outlineLvl w:val="3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2. Стандарт оснащения физиотерапевтического отделения детской психиатрической больницы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"/>
        <w:gridCol w:w="5623"/>
        <w:gridCol w:w="2849"/>
      </w:tblGrid>
      <w:tr w:rsidR="00332C1B" w:rsidRPr="00987258" w:rsidTr="002F72D1">
        <w:trPr>
          <w:trHeight w:val="15"/>
        </w:trPr>
        <w:tc>
          <w:tcPr>
            <w:tcW w:w="883" w:type="dxa"/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5623" w:type="dxa"/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2849" w:type="dxa"/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9F6574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№</w:t>
            </w:r>
            <w:r w:rsidR="00332C1B" w:rsidRPr="00987258">
              <w:rPr>
                <w:szCs w:val="28"/>
              </w:rPr>
              <w:br/>
              <w:t>п/п 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Наименование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18505A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Количество (от 100 коек), шт.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для гальванизации и электрофореза с набором электродов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1-</w:t>
            </w:r>
            <w:r w:rsidR="00332C1B" w:rsidRPr="00987258">
              <w:rPr>
                <w:szCs w:val="28"/>
              </w:rPr>
              <w:t>5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для терапии синусоидальными модулированными токами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1-</w:t>
            </w:r>
            <w:r w:rsidR="00332C1B" w:rsidRPr="00987258">
              <w:rPr>
                <w:szCs w:val="28"/>
              </w:rPr>
              <w:t>2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</w:t>
            </w:r>
            <w:proofErr w:type="spellStart"/>
            <w:r w:rsidRPr="00987258">
              <w:rPr>
                <w:szCs w:val="28"/>
              </w:rPr>
              <w:t>интерференцтерапии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1-</w:t>
            </w:r>
            <w:r w:rsidR="00332C1B" w:rsidRPr="00987258">
              <w:rPr>
                <w:szCs w:val="28"/>
              </w:rPr>
              <w:t>2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Аппараты комплексной электротерапии импульсными токами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1-</w:t>
            </w:r>
            <w:r w:rsidR="00332C1B" w:rsidRPr="00987258">
              <w:rPr>
                <w:szCs w:val="28"/>
              </w:rPr>
              <w:t>2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для </w:t>
            </w:r>
            <w:proofErr w:type="spellStart"/>
            <w:r w:rsidRPr="00987258">
              <w:rPr>
                <w:szCs w:val="28"/>
              </w:rPr>
              <w:t>трансцеребральной</w:t>
            </w:r>
            <w:proofErr w:type="spellEnd"/>
            <w:r w:rsidRPr="00987258">
              <w:rPr>
                <w:szCs w:val="28"/>
              </w:rPr>
              <w:t xml:space="preserve"> импульсной электротерапии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1-</w:t>
            </w:r>
            <w:r w:rsidR="00332C1B" w:rsidRPr="00987258">
              <w:rPr>
                <w:szCs w:val="28"/>
              </w:rPr>
              <w:t>2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6.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сочетанной электротерапии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7.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низкочастотной электростатической терапии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8.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</w:t>
            </w:r>
            <w:proofErr w:type="spellStart"/>
            <w:r w:rsidRPr="00987258">
              <w:rPr>
                <w:szCs w:val="28"/>
              </w:rPr>
              <w:t>инфитатерапии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9.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местной дарсонвализации </w:t>
            </w:r>
            <w:r w:rsidRPr="00987258">
              <w:rPr>
                <w:szCs w:val="28"/>
              </w:rPr>
              <w:lastRenderedPageBreak/>
              <w:t>стационарный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lastRenderedPageBreak/>
              <w:t>1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lastRenderedPageBreak/>
              <w:t>10.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местной дарсонвализации портативный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1-</w:t>
            </w:r>
            <w:r w:rsidR="00332C1B" w:rsidRPr="00987258">
              <w:rPr>
                <w:szCs w:val="28"/>
              </w:rPr>
              <w:t>2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11.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</w:t>
            </w:r>
            <w:proofErr w:type="spellStart"/>
            <w:r w:rsidRPr="00987258">
              <w:rPr>
                <w:szCs w:val="28"/>
              </w:rPr>
              <w:t>ультратонотерапии</w:t>
            </w:r>
            <w:proofErr w:type="spellEnd"/>
            <w:r w:rsidRPr="00987258">
              <w:rPr>
                <w:szCs w:val="28"/>
              </w:rPr>
              <w:t xml:space="preserve"> стационарный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12.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</w:t>
            </w:r>
            <w:proofErr w:type="spellStart"/>
            <w:r w:rsidRPr="00987258">
              <w:rPr>
                <w:szCs w:val="28"/>
              </w:rPr>
              <w:t>ультратонотерапии</w:t>
            </w:r>
            <w:proofErr w:type="spellEnd"/>
            <w:r w:rsidRPr="00987258">
              <w:rPr>
                <w:szCs w:val="28"/>
              </w:rPr>
              <w:t xml:space="preserve"> портативный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1-</w:t>
            </w:r>
            <w:r w:rsidR="00332C1B" w:rsidRPr="00987258">
              <w:rPr>
                <w:szCs w:val="28"/>
              </w:rPr>
              <w:t>2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13.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</w:t>
            </w:r>
            <w:proofErr w:type="spellStart"/>
            <w:r w:rsidRPr="00987258">
              <w:rPr>
                <w:szCs w:val="28"/>
              </w:rPr>
              <w:t>магнитотерапии</w:t>
            </w:r>
            <w:proofErr w:type="spellEnd"/>
            <w:r w:rsidRPr="00987258">
              <w:rPr>
                <w:szCs w:val="28"/>
              </w:rPr>
              <w:t xml:space="preserve"> стационарный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1-</w:t>
            </w:r>
            <w:r w:rsidR="00332C1B" w:rsidRPr="00987258">
              <w:rPr>
                <w:szCs w:val="28"/>
              </w:rPr>
              <w:t>3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14.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</w:t>
            </w:r>
            <w:proofErr w:type="spellStart"/>
            <w:r w:rsidRPr="00987258">
              <w:rPr>
                <w:szCs w:val="28"/>
              </w:rPr>
              <w:t>магнитотерапии</w:t>
            </w:r>
            <w:proofErr w:type="spellEnd"/>
            <w:r w:rsidRPr="00987258">
              <w:rPr>
                <w:szCs w:val="28"/>
              </w:rPr>
              <w:t xml:space="preserve"> портативный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1-</w:t>
            </w:r>
            <w:r w:rsidR="00332C1B" w:rsidRPr="00987258">
              <w:rPr>
                <w:szCs w:val="28"/>
              </w:rPr>
              <w:t>5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15.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общей </w:t>
            </w:r>
            <w:proofErr w:type="spellStart"/>
            <w:r w:rsidRPr="00987258">
              <w:rPr>
                <w:szCs w:val="28"/>
              </w:rPr>
              <w:t>магнитотерапии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16.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для ультравысокочастотной терапии стационарный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17.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для ультравысокочастотной терапии портативный переносной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18.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высокочастотной </w:t>
            </w:r>
            <w:proofErr w:type="spellStart"/>
            <w:r w:rsidRPr="00987258">
              <w:rPr>
                <w:szCs w:val="28"/>
              </w:rPr>
              <w:t>магнитотерапии</w:t>
            </w:r>
            <w:proofErr w:type="spellEnd"/>
            <w:r w:rsidRPr="00987258">
              <w:rPr>
                <w:szCs w:val="28"/>
              </w:rPr>
              <w:t xml:space="preserve"> (индуктотермии)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19.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для сверхвысокочастотной терапии или аппарат для терапии сантиметровыми волнами портативный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20.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для терапии дециметровыми волнами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21.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крайне высокочастотной терапии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22.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крайне высокочастотная </w:t>
            </w:r>
            <w:proofErr w:type="spellStart"/>
            <w:r w:rsidRPr="00987258">
              <w:rPr>
                <w:szCs w:val="28"/>
              </w:rPr>
              <w:t>физиопунктуры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23.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Лечебно-диагностический компьютеризированный комплекс для оценки функционального состояния организма и оптимизации физиотерапевтического лечения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24.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ультразвуковой терапевтический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  <w:r w:rsidR="00332C1B" w:rsidRPr="00987258">
              <w:rPr>
                <w:szCs w:val="28"/>
              </w:rPr>
              <w:t>-3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25.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вибротерапии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26.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лазерной терапии с набором излучателей и </w:t>
            </w:r>
            <w:proofErr w:type="spellStart"/>
            <w:r w:rsidRPr="00987258">
              <w:rPr>
                <w:szCs w:val="28"/>
              </w:rPr>
              <w:t>световодов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  <w:r w:rsidR="00332C1B" w:rsidRPr="00987258">
              <w:rPr>
                <w:szCs w:val="28"/>
              </w:rPr>
              <w:t>-4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27.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лазерной </w:t>
            </w:r>
            <w:proofErr w:type="spellStart"/>
            <w:r w:rsidRPr="00987258">
              <w:rPr>
                <w:szCs w:val="28"/>
              </w:rPr>
              <w:t>спектрофотометрии</w:t>
            </w:r>
            <w:proofErr w:type="spellEnd"/>
            <w:r w:rsidRPr="00987258">
              <w:rPr>
                <w:szCs w:val="28"/>
              </w:rPr>
              <w:t xml:space="preserve"> и </w:t>
            </w:r>
            <w:proofErr w:type="spellStart"/>
            <w:r w:rsidRPr="00987258">
              <w:rPr>
                <w:szCs w:val="28"/>
              </w:rPr>
              <w:t>биофотометрия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28.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для локальных ультрафиолетовых облучений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1-</w:t>
            </w:r>
            <w:r w:rsidR="00332C1B" w:rsidRPr="00987258">
              <w:rPr>
                <w:szCs w:val="28"/>
              </w:rPr>
              <w:t>2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29.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для общих ультрафиолетовых облучений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30.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Облучатель бактерицидный передвижной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31.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</w:t>
            </w:r>
            <w:proofErr w:type="spellStart"/>
            <w:r w:rsidRPr="00987258">
              <w:rPr>
                <w:szCs w:val="28"/>
              </w:rPr>
              <w:t>светотерапии</w:t>
            </w:r>
            <w:proofErr w:type="spellEnd"/>
            <w:r w:rsidRPr="00987258">
              <w:rPr>
                <w:szCs w:val="28"/>
              </w:rPr>
              <w:t xml:space="preserve">, </w:t>
            </w:r>
            <w:proofErr w:type="spellStart"/>
            <w:r w:rsidRPr="00987258">
              <w:rPr>
                <w:szCs w:val="28"/>
              </w:rPr>
              <w:t>фотохромотерапии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1-</w:t>
            </w:r>
            <w:r w:rsidR="00332C1B" w:rsidRPr="00987258">
              <w:rPr>
                <w:szCs w:val="28"/>
              </w:rPr>
              <w:t>2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32.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инфракрасной терапии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33.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общей инфракрасной терапии (ИК-сауна)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34.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Ингалятор компрессорный стационарный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lastRenderedPageBreak/>
              <w:t>35.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Ингалятор ультразвуковой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  <w:r w:rsidR="00332C1B" w:rsidRPr="00987258">
              <w:rPr>
                <w:szCs w:val="28"/>
              </w:rPr>
              <w:t>-4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36.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proofErr w:type="spellStart"/>
            <w:r w:rsidRPr="00987258">
              <w:rPr>
                <w:szCs w:val="28"/>
              </w:rPr>
              <w:t>Галоингалятор</w:t>
            </w:r>
            <w:proofErr w:type="spellEnd"/>
            <w:r w:rsidRPr="00987258">
              <w:rPr>
                <w:szCs w:val="28"/>
              </w:rPr>
              <w:t xml:space="preserve"> индивидуальный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37.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proofErr w:type="spellStart"/>
            <w:r w:rsidRPr="00987258">
              <w:rPr>
                <w:szCs w:val="28"/>
              </w:rPr>
              <w:t>Галокамера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38.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proofErr w:type="spellStart"/>
            <w:r w:rsidRPr="00987258">
              <w:rPr>
                <w:szCs w:val="28"/>
              </w:rPr>
              <w:t>Спелеокамера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39.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proofErr w:type="spellStart"/>
            <w:r w:rsidRPr="00987258">
              <w:rPr>
                <w:szCs w:val="28"/>
              </w:rPr>
              <w:t>Аэрофитогенератор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40.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Кислородный концентратор для приготовления кислородных коктейлей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41.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для </w:t>
            </w:r>
            <w:proofErr w:type="spellStart"/>
            <w:r w:rsidRPr="00987258">
              <w:rPr>
                <w:szCs w:val="28"/>
              </w:rPr>
              <w:t>нормобарической</w:t>
            </w:r>
            <w:proofErr w:type="spellEnd"/>
            <w:r w:rsidRPr="00987258">
              <w:rPr>
                <w:szCs w:val="28"/>
              </w:rPr>
              <w:t xml:space="preserve"> </w:t>
            </w:r>
            <w:proofErr w:type="spellStart"/>
            <w:r w:rsidRPr="00987258">
              <w:rPr>
                <w:szCs w:val="28"/>
              </w:rPr>
              <w:t>гипокситерапии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42.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</w:t>
            </w:r>
            <w:proofErr w:type="spellStart"/>
            <w:r w:rsidRPr="00987258">
              <w:rPr>
                <w:szCs w:val="28"/>
              </w:rPr>
              <w:t>озонотерапии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43.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Ванна бальнеологическая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44.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Ванна вихревая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45.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Ванна для подводного массажа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46.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Термометр для воды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 каждую ванну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47.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4E1C8D" w:rsidP="004E1C8D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Установка </w:t>
            </w:r>
            <w:r w:rsidR="00332C1B" w:rsidRPr="00987258">
              <w:rPr>
                <w:szCs w:val="28"/>
              </w:rPr>
              <w:t xml:space="preserve">водолечебная с душами (дождевой, циркулярный, восходящий, </w:t>
            </w:r>
            <w:proofErr w:type="spellStart"/>
            <w:r w:rsidR="00332C1B" w:rsidRPr="00987258">
              <w:rPr>
                <w:szCs w:val="28"/>
              </w:rPr>
              <w:t>струевой</w:t>
            </w:r>
            <w:proofErr w:type="spellEnd"/>
            <w:r w:rsidR="00332C1B" w:rsidRPr="00987258">
              <w:rPr>
                <w:szCs w:val="28"/>
              </w:rPr>
              <w:t>)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48.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Душ Виши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49.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proofErr w:type="spellStart"/>
            <w:r w:rsidRPr="00987258">
              <w:rPr>
                <w:szCs w:val="28"/>
              </w:rPr>
              <w:t>Парафинонагреватель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A23293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1-</w:t>
            </w:r>
            <w:r w:rsidR="00332C1B" w:rsidRPr="00987258">
              <w:rPr>
                <w:szCs w:val="28"/>
              </w:rPr>
              <w:t>2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50.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Кюветы для </w:t>
            </w:r>
            <w:proofErr w:type="spellStart"/>
            <w:r w:rsidRPr="00987258">
              <w:rPr>
                <w:szCs w:val="28"/>
              </w:rPr>
              <w:t>парафинолечения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8-10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51.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Кушетки для теплолечения с автоматическим подогревом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52.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Аппарат для подогрева </w:t>
            </w:r>
            <w:proofErr w:type="spellStart"/>
            <w:r w:rsidRPr="00987258">
              <w:rPr>
                <w:szCs w:val="28"/>
              </w:rPr>
              <w:t>нафталана</w:t>
            </w:r>
            <w:proofErr w:type="spellEnd"/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53.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Аппарат для подогрева грязи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54.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Стол массажный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 каждую массажную кабину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55.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Кушетки физиотерапевтические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 каждую кабину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56.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Шкаф физиотерапевтический вытяжной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 каждый кабинет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4E1C8D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57</w:t>
            </w:r>
            <w:r w:rsidR="00332C1B" w:rsidRPr="00987258">
              <w:rPr>
                <w:szCs w:val="28"/>
              </w:rPr>
              <w:t>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4E1C8D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Тонометр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 каждый кабинет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4E1C8D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58</w:t>
            </w:r>
            <w:r w:rsidR="00332C1B" w:rsidRPr="00987258">
              <w:rPr>
                <w:szCs w:val="28"/>
              </w:rPr>
              <w:t>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Часы физиотерапевтические процедурные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 каждый кабинет</w:t>
            </w:r>
          </w:p>
        </w:tc>
      </w:tr>
      <w:tr w:rsidR="00332C1B" w:rsidRPr="00987258" w:rsidTr="002F72D1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4E1C8D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59</w:t>
            </w:r>
            <w:r w:rsidR="00332C1B" w:rsidRPr="00987258">
              <w:rPr>
                <w:szCs w:val="28"/>
              </w:rPr>
              <w:t>.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4E1C8D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Стулья 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 каждую кабину</w:t>
            </w:r>
          </w:p>
        </w:tc>
      </w:tr>
    </w:tbl>
    <w:p w:rsidR="00332C1B" w:rsidRPr="00987258" w:rsidRDefault="00332C1B" w:rsidP="002F72D1">
      <w:pPr>
        <w:spacing w:line="240" w:lineRule="auto"/>
        <w:ind w:firstLine="709"/>
        <w:textAlignment w:val="baseline"/>
        <w:outlineLvl w:val="3"/>
        <w:rPr>
          <w:spacing w:val="2"/>
          <w:szCs w:val="28"/>
        </w:rPr>
      </w:pPr>
    </w:p>
    <w:p w:rsidR="00332C1B" w:rsidRPr="00987258" w:rsidRDefault="00332C1B" w:rsidP="002F72D1">
      <w:pPr>
        <w:spacing w:line="240" w:lineRule="auto"/>
        <w:ind w:firstLine="709"/>
        <w:textAlignment w:val="baseline"/>
        <w:outlineLvl w:val="3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3. Стандарт оснащения клинико-диагностической лаборатории детской психиатрической больницы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"/>
        <w:gridCol w:w="6246"/>
        <w:gridCol w:w="2219"/>
      </w:tblGrid>
      <w:tr w:rsidR="00332C1B" w:rsidRPr="00987258" w:rsidTr="002F72D1">
        <w:trPr>
          <w:trHeight w:val="15"/>
        </w:trPr>
        <w:tc>
          <w:tcPr>
            <w:tcW w:w="890" w:type="dxa"/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6246" w:type="dxa"/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2219" w:type="dxa"/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5F347E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№</w:t>
            </w:r>
            <w:r w:rsidR="00332C1B" w:rsidRPr="00987258">
              <w:rPr>
                <w:szCs w:val="28"/>
              </w:rPr>
              <w:br/>
              <w:t>п/п 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Наименование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5F347E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Количество, шт.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Дистиллятор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Холодильник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Центрифуга лабораторная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4.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Комплект-укладка для транспортировки биожидкостей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5.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Дозаторы механические или электронные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lastRenderedPageBreak/>
              <w:t>6.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Баня водяная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7.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proofErr w:type="spellStart"/>
            <w:r w:rsidRPr="00987258">
              <w:rPr>
                <w:szCs w:val="28"/>
              </w:rPr>
              <w:t>Встряхиватель</w:t>
            </w:r>
            <w:proofErr w:type="spellEnd"/>
            <w:r w:rsidRPr="00987258">
              <w:rPr>
                <w:szCs w:val="28"/>
              </w:rPr>
              <w:t xml:space="preserve"> пробирок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8.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Компьютеры персональные с принтерами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9.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Программы для компьютеров для выполнения </w:t>
            </w:r>
            <w:proofErr w:type="spellStart"/>
            <w:r w:rsidRPr="00987258">
              <w:rPr>
                <w:szCs w:val="28"/>
              </w:rPr>
              <w:t>внутрилабораторного</w:t>
            </w:r>
            <w:proofErr w:type="spellEnd"/>
            <w:r w:rsidRPr="00987258">
              <w:rPr>
                <w:szCs w:val="28"/>
              </w:rPr>
              <w:t xml:space="preserve"> контроля качества лабораторных исследований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10.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Программы для компьютеров для формирования лабораторной информационной системы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11.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FC265F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Анализатор автоматический для исследования физико-</w:t>
            </w:r>
            <w:r w:rsidR="00FC265F" w:rsidRPr="00987258">
              <w:rPr>
                <w:szCs w:val="28"/>
              </w:rPr>
              <w:t xml:space="preserve">химических свойств мочи на </w:t>
            </w:r>
            <w:r w:rsidRPr="00987258">
              <w:rPr>
                <w:szCs w:val="28"/>
              </w:rPr>
              <w:t>диагностических тест-полосках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12.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Анализатор общего белка в моче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13.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Микроскоп бинокулярный, в том числе с объективом масляной иммерсии и встроенной осветительной системой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14.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Анализатор гематологический с дифференцировкой лейкоцитов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15.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Миксер гематологический, или ротационный </w:t>
            </w:r>
            <w:proofErr w:type="spellStart"/>
            <w:r w:rsidRPr="00987258">
              <w:rPr>
                <w:szCs w:val="28"/>
              </w:rPr>
              <w:t>перемешиватель</w:t>
            </w:r>
            <w:proofErr w:type="spellEnd"/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16.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Прибор для определения скорости оседания эритроцитов (в комплекте)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17.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Анализатор биохимический, автоматический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18.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Анализатор электролитного состава ионоселективный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19.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proofErr w:type="spellStart"/>
            <w:r w:rsidRPr="00987258">
              <w:rPr>
                <w:szCs w:val="28"/>
              </w:rPr>
              <w:t>Глюкометр</w:t>
            </w:r>
            <w:proofErr w:type="spellEnd"/>
            <w:r w:rsidRPr="00987258">
              <w:rPr>
                <w:szCs w:val="28"/>
              </w:rPr>
              <w:t xml:space="preserve"> для определения глюкозы в цельной крови при анализе по месту лечения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20.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Анализатор гематологический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21.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Анализатор глюкозы в крови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22.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Анализатор мочи в комплекте с диагностическими тест-полосками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332C1B" w:rsidRPr="00987258" w:rsidTr="002F72D1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23.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Анализатор рН и газов крови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32C1B" w:rsidRPr="00987258" w:rsidRDefault="00332C1B" w:rsidP="002F72D1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</w:tbl>
    <w:p w:rsidR="00332C1B" w:rsidRPr="00987258" w:rsidRDefault="00332C1B" w:rsidP="002F72D1">
      <w:pPr>
        <w:shd w:val="clear" w:color="auto" w:fill="FFFFFF"/>
        <w:spacing w:line="240" w:lineRule="auto"/>
        <w:ind w:firstLine="709"/>
        <w:jc w:val="right"/>
        <w:textAlignment w:val="baseline"/>
        <w:rPr>
          <w:spacing w:val="2"/>
          <w:szCs w:val="28"/>
        </w:rPr>
      </w:pPr>
    </w:p>
    <w:p w:rsidR="007773E8" w:rsidRPr="00987258" w:rsidRDefault="007773E8" w:rsidP="007773E8">
      <w:pPr>
        <w:spacing w:line="240" w:lineRule="auto"/>
        <w:ind w:firstLine="709"/>
        <w:textAlignment w:val="baseline"/>
        <w:outlineLvl w:val="3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4. Стандарт оснащения кабинетов врача-психиатра, врача-психиатра участкового, врача-психиатра-эксперта, врача-психотерапевта, медицинского психолога детской психиатрической больницы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"/>
        <w:gridCol w:w="6246"/>
        <w:gridCol w:w="2219"/>
      </w:tblGrid>
      <w:tr w:rsidR="007773E8" w:rsidRPr="00987258" w:rsidTr="00B00273">
        <w:trPr>
          <w:trHeight w:val="15"/>
        </w:trPr>
        <w:tc>
          <w:tcPr>
            <w:tcW w:w="890" w:type="dxa"/>
            <w:hideMark/>
          </w:tcPr>
          <w:p w:rsidR="007773E8" w:rsidRPr="00987258" w:rsidRDefault="007773E8" w:rsidP="00B00273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6246" w:type="dxa"/>
            <w:hideMark/>
          </w:tcPr>
          <w:p w:rsidR="007773E8" w:rsidRPr="00987258" w:rsidRDefault="007773E8" w:rsidP="00B00273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2219" w:type="dxa"/>
            <w:hideMark/>
          </w:tcPr>
          <w:p w:rsidR="007773E8" w:rsidRPr="00987258" w:rsidRDefault="007773E8" w:rsidP="00B00273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7773E8" w:rsidRPr="00987258" w:rsidTr="00B00273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773E8" w:rsidRPr="00987258" w:rsidRDefault="007773E8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№</w:t>
            </w:r>
            <w:r w:rsidRPr="00987258">
              <w:rPr>
                <w:szCs w:val="28"/>
              </w:rPr>
              <w:br/>
              <w:t>п/п 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773E8" w:rsidRPr="00987258" w:rsidRDefault="007773E8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Наименование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773E8" w:rsidRPr="00987258" w:rsidRDefault="007773E8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Количество, шт.</w:t>
            </w:r>
          </w:p>
        </w:tc>
      </w:tr>
      <w:tr w:rsidR="007773E8" w:rsidRPr="00987258" w:rsidTr="00B00273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773E8" w:rsidRPr="00987258" w:rsidRDefault="007773E8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773E8" w:rsidRPr="00987258" w:rsidRDefault="007773E8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Компьютер с программным обеспечением и принтером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773E8" w:rsidRPr="00987258" w:rsidRDefault="007773E8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1 </w:t>
            </w:r>
          </w:p>
        </w:tc>
      </w:tr>
      <w:tr w:rsidR="007773E8" w:rsidRPr="00987258" w:rsidTr="00B00273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773E8" w:rsidRPr="00987258" w:rsidRDefault="007773E8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773E8" w:rsidRPr="00987258" w:rsidRDefault="007773E8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Набор игрушек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773E8" w:rsidRPr="00987258" w:rsidRDefault="007773E8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1 </w:t>
            </w:r>
          </w:p>
        </w:tc>
      </w:tr>
      <w:tr w:rsidR="007773E8" w:rsidRPr="00987258" w:rsidTr="00B00273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773E8" w:rsidRPr="00987258" w:rsidRDefault="007773E8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3.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773E8" w:rsidRPr="00987258" w:rsidRDefault="007773E8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 xml:space="preserve">Набор экспериментально-психологических и </w:t>
            </w:r>
            <w:proofErr w:type="spellStart"/>
            <w:r w:rsidRPr="00987258">
              <w:rPr>
                <w:szCs w:val="28"/>
              </w:rPr>
              <w:t>тренинговых</w:t>
            </w:r>
            <w:proofErr w:type="spellEnd"/>
            <w:r w:rsidRPr="00987258">
              <w:rPr>
                <w:szCs w:val="28"/>
              </w:rPr>
              <w:t xml:space="preserve"> материалов 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773E8" w:rsidRPr="00987258" w:rsidRDefault="007773E8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</w:tbl>
    <w:p w:rsidR="007773E8" w:rsidRPr="00987258" w:rsidRDefault="007773E8" w:rsidP="002F72D1">
      <w:pPr>
        <w:spacing w:line="240" w:lineRule="auto"/>
        <w:rPr>
          <w:kern w:val="36"/>
          <w:szCs w:val="28"/>
        </w:rPr>
      </w:pPr>
    </w:p>
    <w:p w:rsidR="00003126" w:rsidRPr="00987258" w:rsidRDefault="00003126" w:rsidP="00003126">
      <w:pPr>
        <w:spacing w:line="240" w:lineRule="auto"/>
        <w:rPr>
          <w:kern w:val="36"/>
          <w:szCs w:val="28"/>
        </w:rPr>
      </w:pPr>
      <w:r w:rsidRPr="00987258">
        <w:rPr>
          <w:kern w:val="36"/>
          <w:szCs w:val="28"/>
        </w:rPr>
        <w:lastRenderedPageBreak/>
        <w:t>5. Дополнить «Порядок» Приложением № 49, изложив его в следующей редакции:</w:t>
      </w:r>
    </w:p>
    <w:p w:rsidR="004B522E" w:rsidRPr="00987258" w:rsidRDefault="004B522E" w:rsidP="002F72D1">
      <w:pPr>
        <w:spacing w:line="240" w:lineRule="auto"/>
        <w:rPr>
          <w:kern w:val="36"/>
          <w:szCs w:val="28"/>
        </w:rPr>
      </w:pPr>
    </w:p>
    <w:p w:rsidR="004B522E" w:rsidRPr="00987258" w:rsidRDefault="004B522E" w:rsidP="004B522E">
      <w:pPr>
        <w:shd w:val="clear" w:color="auto" w:fill="FFFFFF"/>
        <w:spacing w:line="240" w:lineRule="auto"/>
        <w:ind w:firstLine="709"/>
        <w:textAlignment w:val="baseline"/>
        <w:rPr>
          <w:b/>
          <w:kern w:val="36"/>
          <w:szCs w:val="28"/>
        </w:rPr>
      </w:pPr>
      <w:r w:rsidRPr="00987258">
        <w:rPr>
          <w:b/>
          <w:kern w:val="36"/>
          <w:szCs w:val="28"/>
        </w:rPr>
        <w:t xml:space="preserve">Правила организации деятельности медико-реабилитационного отделения </w:t>
      </w:r>
      <w:r w:rsidR="00003126" w:rsidRPr="00987258">
        <w:rPr>
          <w:b/>
          <w:kern w:val="36"/>
          <w:szCs w:val="28"/>
        </w:rPr>
        <w:t xml:space="preserve">детской </w:t>
      </w:r>
      <w:r w:rsidRPr="00987258">
        <w:rPr>
          <w:b/>
          <w:kern w:val="36"/>
          <w:szCs w:val="28"/>
        </w:rPr>
        <w:t>психиатрической больницы</w:t>
      </w:r>
    </w:p>
    <w:p w:rsidR="00C11322" w:rsidRPr="00987258" w:rsidRDefault="00C11322" w:rsidP="004B522E">
      <w:pPr>
        <w:shd w:val="clear" w:color="auto" w:fill="FFFFFF"/>
        <w:spacing w:line="240" w:lineRule="auto"/>
        <w:ind w:firstLine="709"/>
        <w:textAlignment w:val="baseline"/>
        <w:rPr>
          <w:kern w:val="36"/>
          <w:szCs w:val="28"/>
        </w:rPr>
      </w:pPr>
    </w:p>
    <w:p w:rsidR="00CA12C5" w:rsidRPr="00987258" w:rsidRDefault="004B522E" w:rsidP="004B522E">
      <w:pPr>
        <w:shd w:val="clear" w:color="auto" w:fill="FFFFFF"/>
        <w:spacing w:line="240" w:lineRule="auto"/>
        <w:ind w:firstLine="709"/>
        <w:textAlignment w:val="baseline"/>
        <w:rPr>
          <w:kern w:val="36"/>
          <w:szCs w:val="28"/>
        </w:rPr>
      </w:pPr>
      <w:r w:rsidRPr="00987258">
        <w:rPr>
          <w:spacing w:val="2"/>
          <w:szCs w:val="28"/>
        </w:rPr>
        <w:t xml:space="preserve">1. Настоящие Правила регулируют </w:t>
      </w:r>
      <w:r w:rsidR="004E1C8D" w:rsidRPr="00987258">
        <w:rPr>
          <w:spacing w:val="2"/>
          <w:szCs w:val="28"/>
        </w:rPr>
        <w:t>Порядок</w:t>
      </w:r>
      <w:r w:rsidRPr="00987258">
        <w:rPr>
          <w:spacing w:val="2"/>
          <w:szCs w:val="28"/>
        </w:rPr>
        <w:t xml:space="preserve"> организации деятельности медико-реабилитационного отделения </w:t>
      </w:r>
      <w:r w:rsidR="00003126" w:rsidRPr="00987258">
        <w:rPr>
          <w:kern w:val="36"/>
          <w:szCs w:val="28"/>
        </w:rPr>
        <w:t xml:space="preserve">детской </w:t>
      </w:r>
      <w:r w:rsidRPr="00987258">
        <w:rPr>
          <w:spacing w:val="2"/>
          <w:szCs w:val="28"/>
        </w:rPr>
        <w:t>психиатрической больницы</w:t>
      </w:r>
      <w:r w:rsidR="00CA12C5" w:rsidRPr="00987258">
        <w:rPr>
          <w:kern w:val="36"/>
          <w:szCs w:val="28"/>
        </w:rPr>
        <w:t>.</w:t>
      </w:r>
    </w:p>
    <w:p w:rsidR="00003126" w:rsidRPr="00987258" w:rsidRDefault="00CA12C5" w:rsidP="00CA12C5">
      <w:pPr>
        <w:spacing w:line="240" w:lineRule="auto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2. Медико-реабилитационное отделение </w:t>
      </w:r>
      <w:r w:rsidR="00003126" w:rsidRPr="00987258">
        <w:rPr>
          <w:spacing w:val="2"/>
          <w:szCs w:val="28"/>
        </w:rPr>
        <w:t>детской психиатрической больницы</w:t>
      </w:r>
      <w:r w:rsidRPr="00987258">
        <w:rPr>
          <w:spacing w:val="2"/>
          <w:szCs w:val="28"/>
        </w:rPr>
        <w:t xml:space="preserve"> (далее </w:t>
      </w:r>
      <w:r w:rsidR="00F230A5" w:rsidRPr="00987258">
        <w:rPr>
          <w:spacing w:val="2"/>
          <w:szCs w:val="28"/>
        </w:rPr>
        <w:t>—</w:t>
      </w:r>
      <w:r w:rsidRPr="00987258">
        <w:rPr>
          <w:spacing w:val="2"/>
          <w:szCs w:val="28"/>
        </w:rPr>
        <w:t xml:space="preserve"> отделение) является структурным подразделением </w:t>
      </w:r>
      <w:r w:rsidR="00003126" w:rsidRPr="00987258">
        <w:rPr>
          <w:spacing w:val="2"/>
          <w:szCs w:val="28"/>
        </w:rPr>
        <w:t xml:space="preserve">детской </w:t>
      </w:r>
      <w:r w:rsidRPr="00987258">
        <w:rPr>
          <w:spacing w:val="2"/>
          <w:szCs w:val="28"/>
        </w:rPr>
        <w:t>психиатрической больницы и предназначено для осуществления психосоциальной терапии и медико-психосоц</w:t>
      </w:r>
      <w:r w:rsidR="00656FD1" w:rsidRPr="00987258">
        <w:rPr>
          <w:spacing w:val="2"/>
          <w:szCs w:val="28"/>
        </w:rPr>
        <w:t xml:space="preserve">иальной реабилитации пациентов с </w:t>
      </w:r>
      <w:r w:rsidRPr="00987258">
        <w:rPr>
          <w:spacing w:val="2"/>
          <w:szCs w:val="28"/>
        </w:rPr>
        <w:t>психическими расстройствами.</w:t>
      </w:r>
    </w:p>
    <w:p w:rsidR="00CA12C5" w:rsidRPr="00987258" w:rsidRDefault="00656FD1" w:rsidP="00CA12C5">
      <w:pPr>
        <w:spacing w:line="240" w:lineRule="auto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3. </w:t>
      </w:r>
      <w:r w:rsidR="00CA12C5" w:rsidRPr="00987258">
        <w:rPr>
          <w:spacing w:val="2"/>
          <w:szCs w:val="28"/>
        </w:rPr>
        <w:t>Показаниями к направлению пациента в отделение являются:</w:t>
      </w:r>
    </w:p>
    <w:p w:rsidR="00CA12C5" w:rsidRPr="00987258" w:rsidRDefault="00CA12C5" w:rsidP="00CA12C5">
      <w:pPr>
        <w:pStyle w:val="af4"/>
        <w:numPr>
          <w:ilvl w:val="0"/>
          <w:numId w:val="4"/>
        </w:numPr>
        <w:spacing w:line="240" w:lineRule="auto"/>
        <w:rPr>
          <w:spacing w:val="2"/>
          <w:szCs w:val="28"/>
        </w:rPr>
      </w:pPr>
      <w:r w:rsidRPr="00987258">
        <w:rPr>
          <w:spacing w:val="2"/>
          <w:szCs w:val="28"/>
        </w:rPr>
        <w:t>длительный (более 1 года) срок стационарного лечения;</w:t>
      </w:r>
    </w:p>
    <w:p w:rsidR="00CA12C5" w:rsidRPr="00987258" w:rsidRDefault="00CA12C5" w:rsidP="00CA12C5">
      <w:pPr>
        <w:pStyle w:val="af4"/>
        <w:numPr>
          <w:ilvl w:val="0"/>
          <w:numId w:val="4"/>
        </w:numPr>
        <w:spacing w:line="240" w:lineRule="auto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отсутствие </w:t>
      </w:r>
      <w:r w:rsidR="001B07FF" w:rsidRPr="00987258">
        <w:rPr>
          <w:spacing w:val="2"/>
          <w:szCs w:val="28"/>
        </w:rPr>
        <w:t xml:space="preserve">соответствующих возрасту социальных и/или бытовых </w:t>
      </w:r>
      <w:r w:rsidRPr="00987258">
        <w:rPr>
          <w:spacing w:val="2"/>
          <w:szCs w:val="28"/>
        </w:rPr>
        <w:t>навыков;</w:t>
      </w:r>
    </w:p>
    <w:p w:rsidR="00CA12C5" w:rsidRPr="00987258" w:rsidRDefault="00CA12C5" w:rsidP="00CA12C5">
      <w:pPr>
        <w:pStyle w:val="af4"/>
        <w:numPr>
          <w:ilvl w:val="0"/>
          <w:numId w:val="4"/>
        </w:numPr>
        <w:spacing w:line="240" w:lineRule="auto"/>
        <w:rPr>
          <w:spacing w:val="2"/>
          <w:szCs w:val="28"/>
        </w:rPr>
      </w:pPr>
      <w:r w:rsidRPr="00987258">
        <w:rPr>
          <w:spacing w:val="2"/>
          <w:szCs w:val="28"/>
        </w:rPr>
        <w:t>нарушения взаимоотношений с окружающими;</w:t>
      </w:r>
    </w:p>
    <w:p w:rsidR="00CA12C5" w:rsidRPr="00987258" w:rsidRDefault="00CA12C5" w:rsidP="00CA12C5">
      <w:pPr>
        <w:pStyle w:val="af4"/>
        <w:numPr>
          <w:ilvl w:val="0"/>
          <w:numId w:val="4"/>
        </w:numPr>
        <w:spacing w:line="240" w:lineRule="auto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семейные проблемы, </w:t>
      </w:r>
      <w:r w:rsidR="001B07FF" w:rsidRPr="00987258">
        <w:rPr>
          <w:spacing w:val="2"/>
          <w:szCs w:val="28"/>
        </w:rPr>
        <w:t>в том числе связанные с нарушением родительских компетенций</w:t>
      </w:r>
      <w:r w:rsidRPr="00987258">
        <w:rPr>
          <w:spacing w:val="2"/>
          <w:szCs w:val="28"/>
        </w:rPr>
        <w:t>;</w:t>
      </w:r>
    </w:p>
    <w:p w:rsidR="00CA12C5" w:rsidRPr="00987258" w:rsidRDefault="00CA12C5" w:rsidP="00CA12C5">
      <w:pPr>
        <w:pStyle w:val="af4"/>
        <w:numPr>
          <w:ilvl w:val="0"/>
          <w:numId w:val="4"/>
        </w:numPr>
        <w:spacing w:line="240" w:lineRule="auto"/>
        <w:rPr>
          <w:spacing w:val="2"/>
          <w:szCs w:val="28"/>
        </w:rPr>
      </w:pPr>
      <w:r w:rsidRPr="00987258">
        <w:rPr>
          <w:spacing w:val="2"/>
          <w:szCs w:val="28"/>
        </w:rPr>
        <w:t>необходимость формирования мотивации к участию в медико-реабилитационном процессе,</w:t>
      </w:r>
      <w:r w:rsidR="001B07FF" w:rsidRPr="00987258">
        <w:rPr>
          <w:spacing w:val="2"/>
          <w:szCs w:val="28"/>
        </w:rPr>
        <w:t xml:space="preserve"> </w:t>
      </w:r>
      <w:r w:rsidRPr="00987258">
        <w:rPr>
          <w:spacing w:val="2"/>
          <w:szCs w:val="28"/>
        </w:rPr>
        <w:t>потребность в овладении новой профессией, в подготовке к трудоустройству.</w:t>
      </w:r>
    </w:p>
    <w:p w:rsidR="00CA12C5" w:rsidRPr="00987258" w:rsidRDefault="00656FD1" w:rsidP="00CA12C5">
      <w:pPr>
        <w:spacing w:line="240" w:lineRule="auto"/>
        <w:rPr>
          <w:spacing w:val="2"/>
          <w:szCs w:val="28"/>
        </w:rPr>
      </w:pPr>
      <w:r w:rsidRPr="00987258">
        <w:rPr>
          <w:spacing w:val="2"/>
          <w:szCs w:val="28"/>
        </w:rPr>
        <w:t>4</w:t>
      </w:r>
      <w:r w:rsidR="00CA12C5" w:rsidRPr="00987258">
        <w:rPr>
          <w:spacing w:val="2"/>
          <w:szCs w:val="28"/>
        </w:rPr>
        <w:t>. Организационная структура и штатная численность медицинского и другого персонала отделения устанавливаются исходя из объема проводимой лечебно-диагностической и медико-соци</w:t>
      </w:r>
      <w:r w:rsidR="00D8668E" w:rsidRPr="00987258">
        <w:rPr>
          <w:spacing w:val="2"/>
          <w:szCs w:val="28"/>
        </w:rPr>
        <w:t>ально</w:t>
      </w:r>
      <w:r w:rsidR="00CA12C5" w:rsidRPr="00987258">
        <w:rPr>
          <w:spacing w:val="2"/>
          <w:szCs w:val="28"/>
        </w:rPr>
        <w:t>-реабилитационной работы, а также рекомендуемых штатных нормативов согласно</w:t>
      </w:r>
      <w:r w:rsidR="00CA12C5" w:rsidRPr="00987258">
        <w:rPr>
          <w:szCs w:val="28"/>
        </w:rPr>
        <w:t xml:space="preserve"> </w:t>
      </w:r>
      <w:r w:rsidR="001B07FF" w:rsidRPr="00987258">
        <w:rPr>
          <w:szCs w:val="28"/>
        </w:rPr>
        <w:t xml:space="preserve">приложению </w:t>
      </w:r>
      <w:r w:rsidR="00CA12C5" w:rsidRPr="00987258">
        <w:rPr>
          <w:szCs w:val="28"/>
        </w:rPr>
        <w:t>№ 47</w:t>
      </w:r>
      <w:r w:rsidR="00EE030E" w:rsidRPr="00987258">
        <w:rPr>
          <w:spacing w:val="2"/>
          <w:szCs w:val="28"/>
        </w:rPr>
        <w:t xml:space="preserve"> </w:t>
      </w:r>
      <w:r w:rsidR="00CA12C5" w:rsidRPr="00987258">
        <w:rPr>
          <w:spacing w:val="2"/>
          <w:szCs w:val="28"/>
        </w:rPr>
        <w:t>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CA12C5" w:rsidRPr="00987258" w:rsidRDefault="00656FD1" w:rsidP="00CA12C5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5</w:t>
      </w:r>
      <w:r w:rsidR="00CA12C5" w:rsidRPr="00987258">
        <w:rPr>
          <w:spacing w:val="2"/>
          <w:szCs w:val="28"/>
        </w:rPr>
        <w:t>. Оснащение отделения осуществляется в соответствии со стандартом оснащения согласно </w:t>
      </w:r>
      <w:r w:rsidR="001B07FF" w:rsidRPr="00987258">
        <w:rPr>
          <w:szCs w:val="28"/>
        </w:rPr>
        <w:t>приложению</w:t>
      </w:r>
      <w:r w:rsidR="00CA12C5" w:rsidRPr="00987258">
        <w:rPr>
          <w:spacing w:val="2"/>
          <w:szCs w:val="28"/>
        </w:rPr>
        <w:t xml:space="preserve"> № 48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516A32" w:rsidRPr="00987258" w:rsidRDefault="00656FD1" w:rsidP="00516A3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7258">
        <w:rPr>
          <w:color w:val="auto"/>
          <w:spacing w:val="2"/>
          <w:sz w:val="28"/>
          <w:szCs w:val="28"/>
        </w:rPr>
        <w:t>6</w:t>
      </w:r>
      <w:r w:rsidR="00CA12C5" w:rsidRPr="00987258">
        <w:rPr>
          <w:color w:val="auto"/>
          <w:spacing w:val="2"/>
          <w:sz w:val="28"/>
          <w:szCs w:val="28"/>
        </w:rPr>
        <w:t xml:space="preserve">. </w:t>
      </w:r>
      <w:r w:rsidR="00516A32" w:rsidRPr="00987258">
        <w:rPr>
          <w:color w:val="auto"/>
          <w:sz w:val="28"/>
          <w:szCs w:val="28"/>
        </w:rPr>
        <w:t>На должность заведующего отделением психиатрической больницы назначается специалист, соответствующий Квалификационным требованиям по специальности, соответствующей профилю отделения, и другим требованиям законодательства.</w:t>
      </w:r>
    </w:p>
    <w:p w:rsidR="00516A32" w:rsidRPr="00987258" w:rsidRDefault="00656FD1" w:rsidP="00516A3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7258">
        <w:rPr>
          <w:color w:val="auto"/>
          <w:sz w:val="28"/>
          <w:szCs w:val="28"/>
        </w:rPr>
        <w:t>7</w:t>
      </w:r>
      <w:r w:rsidR="00516A32" w:rsidRPr="00987258">
        <w:rPr>
          <w:color w:val="auto"/>
          <w:sz w:val="28"/>
          <w:szCs w:val="28"/>
        </w:rPr>
        <w:t xml:space="preserve">. На должность врача-психиатра психиатрического и медико-реабилитационного отделений психиатрической больницы назначается специалист, соответствующий Квалификационным требованиям по специальности «психиатрия». </w:t>
      </w:r>
    </w:p>
    <w:p w:rsidR="00516A32" w:rsidRPr="00987258" w:rsidRDefault="00656FD1" w:rsidP="00516A3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8</w:t>
      </w:r>
      <w:r w:rsidR="00516A32"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 xml:space="preserve">. </w:t>
      </w:r>
      <w:r w:rsidR="00516A32" w:rsidRPr="00987258">
        <w:rPr>
          <w:color w:val="auto"/>
          <w:sz w:val="28"/>
          <w:szCs w:val="28"/>
        </w:rPr>
        <w:t xml:space="preserve">На должность медицинской сестры психиатрической больницы назначается специалист, соответствующий Квалификационным требованиям к медицинским и фармацевтическим работникам со средним медицинским и </w:t>
      </w:r>
      <w:r w:rsidR="00516A32" w:rsidRPr="00987258">
        <w:rPr>
          <w:color w:val="auto"/>
          <w:sz w:val="28"/>
          <w:szCs w:val="28"/>
        </w:rPr>
        <w:lastRenderedPageBreak/>
        <w:t>фармацевтическим образованием, утвержденным приказом Министерства здравоохранения Российской Федерации от 10 февраля 2016 г. № 83н (зарегистрирован Министерством юстиции Российской Федерации 9 марта 2016 г. № 41337), по специальности «сестринское дело в педиатрии».</w:t>
      </w:r>
    </w:p>
    <w:p w:rsidR="00CA12C5" w:rsidRPr="00987258" w:rsidRDefault="00656FD1" w:rsidP="00516A32">
      <w:pPr>
        <w:spacing w:line="240" w:lineRule="auto"/>
        <w:rPr>
          <w:spacing w:val="2"/>
          <w:szCs w:val="28"/>
        </w:rPr>
      </w:pPr>
      <w:r w:rsidRPr="00987258">
        <w:rPr>
          <w:spacing w:val="2"/>
          <w:szCs w:val="28"/>
        </w:rPr>
        <w:t>9</w:t>
      </w:r>
      <w:r w:rsidR="00CA12C5" w:rsidRPr="00987258">
        <w:rPr>
          <w:spacing w:val="2"/>
          <w:szCs w:val="28"/>
        </w:rPr>
        <w:t>. Отделение осуществляет следующие функции:</w:t>
      </w:r>
    </w:p>
    <w:p w:rsidR="00CA12C5" w:rsidRPr="00987258" w:rsidRDefault="00CA12C5" w:rsidP="00D35476">
      <w:pPr>
        <w:pStyle w:val="af4"/>
        <w:numPr>
          <w:ilvl w:val="0"/>
          <w:numId w:val="5"/>
        </w:numPr>
        <w:spacing w:line="240" w:lineRule="auto"/>
        <w:ind w:left="1066" w:hanging="357"/>
        <w:rPr>
          <w:spacing w:val="2"/>
          <w:szCs w:val="28"/>
        </w:rPr>
      </w:pPr>
      <w:r w:rsidRPr="00987258">
        <w:rPr>
          <w:spacing w:val="2"/>
          <w:szCs w:val="28"/>
        </w:rPr>
        <w:t>проведение фармакотерапии, психосоциальной терапии и медико-психосоциальной реабилитации пациенту, находящемуся на стационарном лечении;</w:t>
      </w:r>
    </w:p>
    <w:p w:rsidR="00645AE7" w:rsidRPr="00987258" w:rsidRDefault="00645AE7" w:rsidP="00D35476">
      <w:pPr>
        <w:pStyle w:val="af4"/>
        <w:numPr>
          <w:ilvl w:val="0"/>
          <w:numId w:val="5"/>
        </w:numPr>
        <w:spacing w:line="240" w:lineRule="auto"/>
        <w:ind w:left="1066" w:hanging="357"/>
        <w:rPr>
          <w:spacing w:val="2"/>
          <w:szCs w:val="28"/>
        </w:rPr>
      </w:pPr>
      <w:r w:rsidRPr="00987258">
        <w:rPr>
          <w:spacing w:val="2"/>
          <w:szCs w:val="28"/>
        </w:rPr>
        <w:t>повышение социальной и коммуникативной компетентности пациентов;</w:t>
      </w:r>
    </w:p>
    <w:p w:rsidR="00645AE7" w:rsidRPr="00987258" w:rsidRDefault="00645AE7" w:rsidP="00D35476">
      <w:pPr>
        <w:pStyle w:val="af4"/>
        <w:numPr>
          <w:ilvl w:val="0"/>
          <w:numId w:val="5"/>
        </w:numPr>
        <w:spacing w:line="240" w:lineRule="auto"/>
        <w:ind w:left="1066" w:hanging="357"/>
        <w:rPr>
          <w:spacing w:val="2"/>
          <w:szCs w:val="28"/>
        </w:rPr>
      </w:pPr>
      <w:r w:rsidRPr="00987258">
        <w:rPr>
          <w:spacing w:val="2"/>
          <w:szCs w:val="28"/>
        </w:rPr>
        <w:t>работа с семьями пациентов по формированию навыков совместного проживания и взаимодействия с ребенком;</w:t>
      </w:r>
    </w:p>
    <w:p w:rsidR="00CA12C5" w:rsidRPr="00987258" w:rsidRDefault="00CA12C5" w:rsidP="00D35476">
      <w:pPr>
        <w:pStyle w:val="af4"/>
        <w:numPr>
          <w:ilvl w:val="0"/>
          <w:numId w:val="5"/>
        </w:numPr>
        <w:spacing w:line="240" w:lineRule="auto"/>
        <w:ind w:left="1066" w:hanging="357"/>
        <w:rPr>
          <w:spacing w:val="2"/>
          <w:szCs w:val="28"/>
        </w:rPr>
      </w:pPr>
      <w:r w:rsidRPr="00987258">
        <w:rPr>
          <w:spacing w:val="2"/>
          <w:szCs w:val="28"/>
        </w:rPr>
        <w:t>привлечение пациентов и их родственников к активному участию в выполнении лечебно-реабилитационных программ, осуществление принципа сотрудничества между пациент</w:t>
      </w:r>
      <w:r w:rsidR="00516A32" w:rsidRPr="00987258">
        <w:rPr>
          <w:spacing w:val="2"/>
          <w:szCs w:val="28"/>
        </w:rPr>
        <w:t xml:space="preserve">ом, </w:t>
      </w:r>
      <w:r w:rsidRPr="00987258">
        <w:rPr>
          <w:spacing w:val="2"/>
          <w:szCs w:val="28"/>
        </w:rPr>
        <w:t>семьей и персоналом;</w:t>
      </w:r>
    </w:p>
    <w:p w:rsidR="00D60371" w:rsidRPr="00987258" w:rsidRDefault="00D60371" w:rsidP="00D35476">
      <w:pPr>
        <w:pStyle w:val="af4"/>
        <w:numPr>
          <w:ilvl w:val="0"/>
          <w:numId w:val="5"/>
        </w:numPr>
        <w:spacing w:line="240" w:lineRule="auto"/>
        <w:ind w:left="1066" w:hanging="357"/>
        <w:rPr>
          <w:spacing w:val="2"/>
          <w:szCs w:val="28"/>
        </w:rPr>
      </w:pPr>
      <w:r w:rsidRPr="00987258">
        <w:rPr>
          <w:spacing w:val="2"/>
          <w:szCs w:val="28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516A32" w:rsidRPr="00987258" w:rsidRDefault="00516A32" w:rsidP="00516A32">
      <w:pPr>
        <w:spacing w:line="240" w:lineRule="auto"/>
        <w:rPr>
          <w:spacing w:val="2"/>
          <w:szCs w:val="28"/>
        </w:rPr>
      </w:pPr>
    </w:p>
    <w:p w:rsidR="001C6288" w:rsidRPr="00987258" w:rsidRDefault="001C6288" w:rsidP="001C6288">
      <w:pPr>
        <w:spacing w:line="240" w:lineRule="auto"/>
        <w:rPr>
          <w:kern w:val="36"/>
          <w:szCs w:val="28"/>
        </w:rPr>
      </w:pPr>
      <w:r w:rsidRPr="00987258">
        <w:rPr>
          <w:kern w:val="36"/>
          <w:szCs w:val="28"/>
        </w:rPr>
        <w:t xml:space="preserve">6. Дополнить «Порядок» Приложением № </w:t>
      </w:r>
      <w:r w:rsidR="00003126" w:rsidRPr="00987258">
        <w:rPr>
          <w:kern w:val="36"/>
          <w:szCs w:val="28"/>
        </w:rPr>
        <w:t>50</w:t>
      </w:r>
      <w:r w:rsidRPr="00987258">
        <w:rPr>
          <w:kern w:val="36"/>
          <w:szCs w:val="28"/>
        </w:rPr>
        <w:t>, изложив его в следующей редакции:</w:t>
      </w:r>
    </w:p>
    <w:p w:rsidR="001C6288" w:rsidRPr="00987258" w:rsidRDefault="001C6288" w:rsidP="001C6288">
      <w:pPr>
        <w:spacing w:line="240" w:lineRule="auto"/>
        <w:rPr>
          <w:kern w:val="36"/>
          <w:szCs w:val="28"/>
        </w:rPr>
      </w:pPr>
    </w:p>
    <w:p w:rsidR="001C6288" w:rsidRPr="00987258" w:rsidRDefault="001C6288" w:rsidP="001C6288">
      <w:pPr>
        <w:spacing w:line="240" w:lineRule="auto"/>
        <w:rPr>
          <w:b/>
          <w:spacing w:val="2"/>
          <w:szCs w:val="28"/>
        </w:rPr>
      </w:pPr>
      <w:r w:rsidRPr="00987258">
        <w:rPr>
          <w:b/>
          <w:spacing w:val="2"/>
          <w:szCs w:val="28"/>
        </w:rPr>
        <w:t>Правила организации деятельности диспансерного/клинико-диагностического отделения детской психиатрической больницы</w:t>
      </w:r>
    </w:p>
    <w:p w:rsidR="001C6288" w:rsidRPr="00987258" w:rsidRDefault="001C6288" w:rsidP="001C6288">
      <w:pPr>
        <w:spacing w:line="240" w:lineRule="auto"/>
        <w:rPr>
          <w:spacing w:val="2"/>
          <w:szCs w:val="28"/>
        </w:rPr>
      </w:pPr>
    </w:p>
    <w:p w:rsidR="00F91CC6" w:rsidRPr="00987258" w:rsidRDefault="00F91CC6" w:rsidP="00F91CC6">
      <w:pPr>
        <w:shd w:val="clear" w:color="auto" w:fill="FFFFFF"/>
        <w:spacing w:line="240" w:lineRule="auto"/>
        <w:ind w:firstLine="709"/>
        <w:textAlignment w:val="baseline"/>
        <w:rPr>
          <w:kern w:val="36"/>
          <w:szCs w:val="28"/>
        </w:rPr>
      </w:pPr>
      <w:r w:rsidRPr="00987258">
        <w:rPr>
          <w:spacing w:val="2"/>
          <w:szCs w:val="28"/>
        </w:rPr>
        <w:t>1. Настоящие Правила регулируют Порядок организации деятельности диспансерного/клинико-диагностического отделения детской психиатрической больницы.</w:t>
      </w:r>
    </w:p>
    <w:p w:rsidR="00F91CC6" w:rsidRPr="00987258" w:rsidRDefault="00F91CC6" w:rsidP="00F91CC6">
      <w:pPr>
        <w:spacing w:line="240" w:lineRule="auto"/>
        <w:rPr>
          <w:spacing w:val="2"/>
          <w:szCs w:val="28"/>
        </w:rPr>
      </w:pPr>
      <w:r w:rsidRPr="00987258">
        <w:rPr>
          <w:spacing w:val="2"/>
          <w:szCs w:val="28"/>
        </w:rPr>
        <w:t>2. Диспансерное/клинико-диагностическое отделение является структурным подразделением детской психиатрической больницы и предназначено для оказания первичной специализиро</w:t>
      </w:r>
      <w:r w:rsidR="00EA44BC" w:rsidRPr="00987258">
        <w:rPr>
          <w:spacing w:val="2"/>
          <w:szCs w:val="28"/>
        </w:rPr>
        <w:t>ванной медико-санитарной помощи в диспансерно</w:t>
      </w:r>
      <w:r w:rsidR="00EE030E" w:rsidRPr="00987258">
        <w:rPr>
          <w:spacing w:val="2"/>
          <w:szCs w:val="28"/>
        </w:rPr>
        <w:t>м</w:t>
      </w:r>
      <w:r w:rsidR="00EA44BC" w:rsidRPr="00987258">
        <w:rPr>
          <w:spacing w:val="2"/>
          <w:szCs w:val="28"/>
        </w:rPr>
        <w:t>/клинико-диагностическо</w:t>
      </w:r>
      <w:r w:rsidR="00EE030E" w:rsidRPr="00987258">
        <w:rPr>
          <w:spacing w:val="2"/>
          <w:szCs w:val="28"/>
        </w:rPr>
        <w:t>м</w:t>
      </w:r>
      <w:r w:rsidR="00EA44BC" w:rsidRPr="00987258">
        <w:rPr>
          <w:spacing w:val="2"/>
          <w:szCs w:val="28"/>
        </w:rPr>
        <w:t xml:space="preserve"> отделени</w:t>
      </w:r>
      <w:r w:rsidR="00EE030E" w:rsidRPr="00987258">
        <w:rPr>
          <w:spacing w:val="2"/>
          <w:szCs w:val="28"/>
        </w:rPr>
        <w:t>и</w:t>
      </w:r>
      <w:r w:rsidR="00EA44BC" w:rsidRPr="00987258">
        <w:rPr>
          <w:spacing w:val="2"/>
          <w:szCs w:val="28"/>
        </w:rPr>
        <w:t xml:space="preserve">, на дому и </w:t>
      </w:r>
      <w:r w:rsidR="00EE030E" w:rsidRPr="00987258">
        <w:rPr>
          <w:spacing w:val="2"/>
          <w:szCs w:val="28"/>
        </w:rPr>
        <w:t xml:space="preserve">в </w:t>
      </w:r>
      <w:r w:rsidR="00EA44BC" w:rsidRPr="00987258">
        <w:rPr>
          <w:spacing w:val="2"/>
          <w:szCs w:val="28"/>
        </w:rPr>
        <w:t>других</w:t>
      </w:r>
      <w:r w:rsidR="00EE030E" w:rsidRPr="00987258">
        <w:rPr>
          <w:spacing w:val="2"/>
          <w:szCs w:val="28"/>
        </w:rPr>
        <w:t xml:space="preserve"> условиях</w:t>
      </w:r>
      <w:r w:rsidR="00EA44BC" w:rsidRPr="00987258">
        <w:rPr>
          <w:spacing w:val="2"/>
          <w:szCs w:val="28"/>
        </w:rPr>
        <w:t>.</w:t>
      </w:r>
    </w:p>
    <w:p w:rsidR="00F91CC6" w:rsidRPr="00987258" w:rsidRDefault="00F91CC6" w:rsidP="00F91CC6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3. Организационная структура и штатная численность </w:t>
      </w:r>
      <w:r w:rsidR="008A649E" w:rsidRPr="00987258">
        <w:rPr>
          <w:spacing w:val="2"/>
          <w:szCs w:val="28"/>
        </w:rPr>
        <w:t xml:space="preserve">диспансерного/клинико-диагностического отделения </w:t>
      </w:r>
      <w:r w:rsidRPr="00987258">
        <w:rPr>
          <w:spacing w:val="2"/>
          <w:szCs w:val="28"/>
        </w:rPr>
        <w:t>определяется с учетом числен</w:t>
      </w:r>
      <w:r w:rsidR="00637E18" w:rsidRPr="00987258">
        <w:rPr>
          <w:spacing w:val="2"/>
          <w:szCs w:val="28"/>
        </w:rPr>
        <w:t>ности обслуживаемого населения и/или</w:t>
      </w:r>
      <w:r w:rsidRPr="00987258">
        <w:rPr>
          <w:spacing w:val="2"/>
          <w:szCs w:val="28"/>
        </w:rPr>
        <w:t xml:space="preserve"> объема оказываемой медицинской помощи.</w:t>
      </w:r>
    </w:p>
    <w:p w:rsidR="00B075CF" w:rsidRPr="00987258" w:rsidRDefault="00F91CC6" w:rsidP="00F91CC6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4. </w:t>
      </w:r>
      <w:r w:rsidR="00B075CF" w:rsidRPr="00987258">
        <w:rPr>
          <w:spacing w:val="2"/>
          <w:szCs w:val="28"/>
        </w:rPr>
        <w:t>Ш</w:t>
      </w:r>
      <w:r w:rsidRPr="00987258">
        <w:rPr>
          <w:spacing w:val="2"/>
          <w:szCs w:val="28"/>
        </w:rPr>
        <w:t>татная численность медицинских и иных работников устанавливается с учетом рекомендуемых штатных нормативов согласно</w:t>
      </w:r>
      <w:r w:rsidR="00EE030E" w:rsidRPr="00987258">
        <w:rPr>
          <w:spacing w:val="2"/>
          <w:szCs w:val="28"/>
        </w:rPr>
        <w:t xml:space="preserve"> </w:t>
      </w:r>
      <w:hyperlink r:id="rId8" w:history="1">
        <w:r w:rsidR="00EE030E" w:rsidRPr="00987258">
          <w:rPr>
            <w:spacing w:val="2"/>
            <w:szCs w:val="28"/>
          </w:rPr>
          <w:t>П</w:t>
        </w:r>
        <w:r w:rsidR="00B075CF" w:rsidRPr="00987258">
          <w:rPr>
            <w:spacing w:val="2"/>
            <w:szCs w:val="28"/>
          </w:rPr>
          <w:t>риложению</w:t>
        </w:r>
      </w:hyperlink>
      <w:r w:rsidR="00B075CF" w:rsidRPr="00987258">
        <w:rPr>
          <w:szCs w:val="28"/>
        </w:rPr>
        <w:t xml:space="preserve"> №</w:t>
      </w:r>
      <w:r w:rsidR="00003126" w:rsidRPr="00987258">
        <w:rPr>
          <w:szCs w:val="28"/>
        </w:rPr>
        <w:t>51</w:t>
      </w:r>
      <w:r w:rsidR="00EE030E" w:rsidRPr="00987258">
        <w:rPr>
          <w:spacing w:val="2"/>
          <w:szCs w:val="28"/>
        </w:rPr>
        <w:t xml:space="preserve"> </w:t>
      </w:r>
      <w:r w:rsidRPr="00987258">
        <w:rPr>
          <w:spacing w:val="2"/>
          <w:szCs w:val="28"/>
        </w:rPr>
        <w:t>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B075CF" w:rsidRPr="00987258" w:rsidRDefault="00B075CF" w:rsidP="00F91CC6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5</w:t>
      </w:r>
      <w:r w:rsidR="00F91CC6" w:rsidRPr="00987258">
        <w:rPr>
          <w:spacing w:val="2"/>
          <w:szCs w:val="28"/>
        </w:rPr>
        <w:t xml:space="preserve">. Оснащение </w:t>
      </w:r>
      <w:r w:rsidRPr="00987258">
        <w:rPr>
          <w:spacing w:val="2"/>
          <w:szCs w:val="28"/>
        </w:rPr>
        <w:t xml:space="preserve">диспансерного/клинико-диагностического отделения </w:t>
      </w:r>
      <w:r w:rsidR="00F91CC6" w:rsidRPr="00987258">
        <w:rPr>
          <w:spacing w:val="2"/>
          <w:szCs w:val="28"/>
        </w:rPr>
        <w:t>осуществляется в соответствии со стандартом оснащения согласно</w:t>
      </w:r>
      <w:r w:rsidR="00EE030E" w:rsidRPr="00987258">
        <w:rPr>
          <w:spacing w:val="2"/>
          <w:szCs w:val="28"/>
        </w:rPr>
        <w:t xml:space="preserve"> </w:t>
      </w:r>
      <w:r w:rsidR="00EE030E" w:rsidRPr="00987258">
        <w:rPr>
          <w:spacing w:val="2"/>
          <w:szCs w:val="28"/>
        </w:rPr>
        <w:lastRenderedPageBreak/>
        <w:t>П</w:t>
      </w:r>
      <w:hyperlink r:id="rId9" w:history="1">
        <w:r w:rsidR="00F91CC6" w:rsidRPr="00987258">
          <w:rPr>
            <w:spacing w:val="2"/>
            <w:szCs w:val="28"/>
          </w:rPr>
          <w:t xml:space="preserve">риложению </w:t>
        </w:r>
        <w:r w:rsidRPr="00987258">
          <w:rPr>
            <w:spacing w:val="2"/>
            <w:szCs w:val="28"/>
          </w:rPr>
          <w:t>№</w:t>
        </w:r>
      </w:hyperlink>
      <w:r w:rsidR="00003126" w:rsidRPr="00987258">
        <w:rPr>
          <w:szCs w:val="28"/>
        </w:rPr>
        <w:t>52</w:t>
      </w:r>
      <w:r w:rsidR="00EE030E" w:rsidRPr="00987258">
        <w:rPr>
          <w:spacing w:val="2"/>
          <w:szCs w:val="28"/>
        </w:rPr>
        <w:t xml:space="preserve"> </w:t>
      </w:r>
      <w:r w:rsidR="00F91CC6" w:rsidRPr="00987258">
        <w:rPr>
          <w:spacing w:val="2"/>
          <w:szCs w:val="28"/>
        </w:rPr>
        <w:t>к Порядку оказания медицинской помощи при психических расстройствах и расстройствах поведения, утвержденному настоящим приказом, в зависимости от объема и вида оказываемой медицинской помощи.</w:t>
      </w:r>
    </w:p>
    <w:p w:rsidR="00F77E43" w:rsidRPr="00987258" w:rsidRDefault="005A771D" w:rsidP="00F77E4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7258">
        <w:rPr>
          <w:color w:val="auto"/>
          <w:spacing w:val="2"/>
          <w:sz w:val="28"/>
          <w:szCs w:val="28"/>
        </w:rPr>
        <w:t>6</w:t>
      </w:r>
      <w:r w:rsidR="00F77E43" w:rsidRPr="00987258">
        <w:rPr>
          <w:color w:val="auto"/>
          <w:spacing w:val="2"/>
          <w:sz w:val="28"/>
          <w:szCs w:val="28"/>
        </w:rPr>
        <w:t xml:space="preserve">. </w:t>
      </w:r>
      <w:r w:rsidR="00F77E43" w:rsidRPr="00987258">
        <w:rPr>
          <w:color w:val="auto"/>
          <w:sz w:val="28"/>
          <w:szCs w:val="28"/>
        </w:rPr>
        <w:t xml:space="preserve">На должность заведующего </w:t>
      </w:r>
      <w:r w:rsidR="00E10999" w:rsidRPr="00987258">
        <w:rPr>
          <w:color w:val="auto"/>
          <w:spacing w:val="2"/>
          <w:sz w:val="28"/>
          <w:szCs w:val="28"/>
        </w:rPr>
        <w:t xml:space="preserve">диспансерным/клинико-диагностическим </w:t>
      </w:r>
      <w:r w:rsidR="00F77E43" w:rsidRPr="00987258">
        <w:rPr>
          <w:color w:val="auto"/>
          <w:sz w:val="28"/>
          <w:szCs w:val="28"/>
        </w:rPr>
        <w:t xml:space="preserve">отделением </w:t>
      </w:r>
      <w:r w:rsidR="00E10999" w:rsidRPr="00987258">
        <w:rPr>
          <w:color w:val="auto"/>
          <w:sz w:val="28"/>
          <w:szCs w:val="28"/>
        </w:rPr>
        <w:t xml:space="preserve">детской </w:t>
      </w:r>
      <w:r w:rsidR="00F77E43" w:rsidRPr="00987258">
        <w:rPr>
          <w:color w:val="auto"/>
          <w:sz w:val="28"/>
          <w:szCs w:val="28"/>
        </w:rPr>
        <w:t>психиатрической больницы назначается специалист, соответствующий Квалификационным требованиям по специальности, соответствующей профилю отделения, и другим требованиям законодательства.</w:t>
      </w:r>
    </w:p>
    <w:p w:rsidR="00F77E43" w:rsidRPr="00987258" w:rsidRDefault="005A771D" w:rsidP="00F77E4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7258">
        <w:rPr>
          <w:color w:val="auto"/>
          <w:sz w:val="28"/>
          <w:szCs w:val="28"/>
        </w:rPr>
        <w:t>7</w:t>
      </w:r>
      <w:r w:rsidR="00D43A46" w:rsidRPr="00987258">
        <w:rPr>
          <w:color w:val="auto"/>
          <w:sz w:val="28"/>
          <w:szCs w:val="28"/>
        </w:rPr>
        <w:t>. На должность врача</w:t>
      </w:r>
      <w:r w:rsidR="00F77E43" w:rsidRPr="00987258">
        <w:rPr>
          <w:color w:val="auto"/>
          <w:sz w:val="28"/>
          <w:szCs w:val="28"/>
        </w:rPr>
        <w:t xml:space="preserve"> </w:t>
      </w:r>
      <w:r w:rsidR="00E10999" w:rsidRPr="00987258">
        <w:rPr>
          <w:color w:val="auto"/>
          <w:spacing w:val="2"/>
          <w:sz w:val="28"/>
          <w:szCs w:val="28"/>
        </w:rPr>
        <w:t>диспансерного/клинико-диагностического отделения детской</w:t>
      </w:r>
      <w:r w:rsidR="00F77E43" w:rsidRPr="00987258">
        <w:rPr>
          <w:color w:val="auto"/>
          <w:sz w:val="28"/>
          <w:szCs w:val="28"/>
        </w:rPr>
        <w:t xml:space="preserve"> психиатрической больницы назначается специалист, соответствующий Квалификационным требованиям по </w:t>
      </w:r>
      <w:r w:rsidR="00D43A46" w:rsidRPr="00987258">
        <w:rPr>
          <w:color w:val="auto"/>
          <w:sz w:val="28"/>
          <w:szCs w:val="28"/>
        </w:rPr>
        <w:t>специальности, соответствующей профилю оказываемой помощи</w:t>
      </w:r>
      <w:r w:rsidR="00F77E43" w:rsidRPr="00987258">
        <w:rPr>
          <w:color w:val="auto"/>
          <w:sz w:val="28"/>
          <w:szCs w:val="28"/>
        </w:rPr>
        <w:t xml:space="preserve">. </w:t>
      </w:r>
    </w:p>
    <w:p w:rsidR="00F77E43" w:rsidRPr="00987258" w:rsidRDefault="005A771D" w:rsidP="00F77E4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8</w:t>
      </w:r>
      <w:r w:rsidR="00F77E43"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 xml:space="preserve">. </w:t>
      </w:r>
      <w:r w:rsidR="00F77E43" w:rsidRPr="00987258">
        <w:rPr>
          <w:color w:val="auto"/>
          <w:sz w:val="28"/>
          <w:szCs w:val="28"/>
        </w:rPr>
        <w:t xml:space="preserve">На должность медицинской сестры </w:t>
      </w:r>
      <w:r w:rsidR="00E10999" w:rsidRPr="00987258">
        <w:rPr>
          <w:color w:val="auto"/>
          <w:spacing w:val="2"/>
          <w:sz w:val="28"/>
          <w:szCs w:val="28"/>
        </w:rPr>
        <w:t>диспансерного/клинико-диагностического отделения детской</w:t>
      </w:r>
      <w:r w:rsidR="00E10999" w:rsidRPr="00987258">
        <w:rPr>
          <w:color w:val="auto"/>
          <w:sz w:val="28"/>
          <w:szCs w:val="28"/>
        </w:rPr>
        <w:t xml:space="preserve"> психиатрической больницы </w:t>
      </w:r>
      <w:r w:rsidR="00F77E43" w:rsidRPr="00987258">
        <w:rPr>
          <w:color w:val="auto"/>
          <w:sz w:val="28"/>
          <w:szCs w:val="28"/>
        </w:rPr>
        <w:t>назначается специалист, соответствующий Квалификационным требованиям к медицинским и фармацевтическим работникам со средним медицинским и фармацевтическим образованием, утвержденным приказом Министерства здравоохранения Российской Федерации от 10 февраля 2016 г. № 83н (зарегистрирован Министерством юстиции Российской Федерации 9 марта 2016 г. № 41337), по специальности «сестринское дело в педиатрии».</w:t>
      </w:r>
    </w:p>
    <w:p w:rsidR="00DF2B19" w:rsidRPr="00987258" w:rsidRDefault="00F91CC6" w:rsidP="005A771D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 </w:t>
      </w:r>
      <w:r w:rsidR="005A771D" w:rsidRPr="00987258">
        <w:rPr>
          <w:spacing w:val="2"/>
          <w:szCs w:val="28"/>
        </w:rPr>
        <w:t>9</w:t>
      </w:r>
      <w:r w:rsidR="00DF2B19" w:rsidRPr="00987258">
        <w:rPr>
          <w:spacing w:val="2"/>
          <w:szCs w:val="28"/>
        </w:rPr>
        <w:t>. Диспансерное/клинико-диагностическое отделение</w:t>
      </w:r>
      <w:r w:rsidR="002E6EF6" w:rsidRPr="00987258">
        <w:rPr>
          <w:spacing w:val="2"/>
          <w:szCs w:val="28"/>
        </w:rPr>
        <w:t xml:space="preserve"> </w:t>
      </w:r>
      <w:r w:rsidR="00DF2B19" w:rsidRPr="00987258">
        <w:rPr>
          <w:spacing w:val="2"/>
          <w:szCs w:val="28"/>
        </w:rPr>
        <w:t>осуществляет следующие функции:</w:t>
      </w:r>
    </w:p>
    <w:p w:rsidR="00E10999" w:rsidRPr="00987258" w:rsidRDefault="005F347E" w:rsidP="00D35476">
      <w:pPr>
        <w:pStyle w:val="af4"/>
        <w:numPr>
          <w:ilvl w:val="0"/>
          <w:numId w:val="7"/>
        </w:numPr>
        <w:spacing w:line="240" w:lineRule="auto"/>
        <w:ind w:left="1066" w:hanging="357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профилактика и </w:t>
      </w:r>
      <w:r w:rsidR="00F91CC6" w:rsidRPr="00987258">
        <w:rPr>
          <w:spacing w:val="2"/>
          <w:szCs w:val="28"/>
        </w:rPr>
        <w:t>раннее выявление психических расстройств, их своевременная и качественная диагностика;</w:t>
      </w:r>
    </w:p>
    <w:p w:rsidR="00E10999" w:rsidRPr="00987258" w:rsidRDefault="00DF2B19" w:rsidP="00D35476">
      <w:pPr>
        <w:pStyle w:val="af4"/>
        <w:numPr>
          <w:ilvl w:val="0"/>
          <w:numId w:val="7"/>
        </w:numPr>
        <w:spacing w:line="240" w:lineRule="auto"/>
        <w:ind w:left="1066" w:hanging="357"/>
        <w:rPr>
          <w:spacing w:val="2"/>
          <w:szCs w:val="28"/>
        </w:rPr>
      </w:pPr>
      <w:r w:rsidRPr="00987258">
        <w:rPr>
          <w:spacing w:val="2"/>
          <w:szCs w:val="28"/>
        </w:rPr>
        <w:t>лечебно-консультативно</w:t>
      </w:r>
      <w:r w:rsidR="009D4D5E" w:rsidRPr="00987258">
        <w:rPr>
          <w:spacing w:val="2"/>
          <w:szCs w:val="28"/>
        </w:rPr>
        <w:t>е</w:t>
      </w:r>
      <w:r w:rsidR="005F347E" w:rsidRPr="00987258">
        <w:rPr>
          <w:spacing w:val="2"/>
          <w:szCs w:val="28"/>
        </w:rPr>
        <w:t xml:space="preserve"> и/или диспансерно</w:t>
      </w:r>
      <w:r w:rsidR="009D4D5E" w:rsidRPr="00987258">
        <w:rPr>
          <w:spacing w:val="2"/>
          <w:szCs w:val="28"/>
        </w:rPr>
        <w:t>е</w:t>
      </w:r>
      <w:r w:rsidRPr="00987258">
        <w:rPr>
          <w:spacing w:val="2"/>
          <w:szCs w:val="28"/>
        </w:rPr>
        <w:t xml:space="preserve"> </w:t>
      </w:r>
      <w:r w:rsidR="00F91CC6" w:rsidRPr="00987258">
        <w:rPr>
          <w:spacing w:val="2"/>
          <w:szCs w:val="28"/>
        </w:rPr>
        <w:t>наблюдени</w:t>
      </w:r>
      <w:r w:rsidR="009D4D5E" w:rsidRPr="00987258">
        <w:rPr>
          <w:spacing w:val="2"/>
          <w:szCs w:val="28"/>
        </w:rPr>
        <w:t>е</w:t>
      </w:r>
      <w:r w:rsidR="00F91CC6" w:rsidRPr="00987258">
        <w:rPr>
          <w:spacing w:val="2"/>
          <w:szCs w:val="28"/>
        </w:rPr>
        <w:t>;</w:t>
      </w:r>
    </w:p>
    <w:p w:rsidR="00E10999" w:rsidRPr="00987258" w:rsidRDefault="00F91CC6" w:rsidP="00D35476">
      <w:pPr>
        <w:pStyle w:val="af4"/>
        <w:numPr>
          <w:ilvl w:val="0"/>
          <w:numId w:val="7"/>
        </w:numPr>
        <w:spacing w:line="240" w:lineRule="auto"/>
        <w:ind w:left="1066" w:hanging="357"/>
        <w:rPr>
          <w:spacing w:val="2"/>
          <w:szCs w:val="28"/>
        </w:rPr>
      </w:pPr>
      <w:r w:rsidRPr="00987258">
        <w:rPr>
          <w:spacing w:val="2"/>
          <w:szCs w:val="28"/>
        </w:rPr>
        <w:t>участие в решении медико-социальных проблем;</w:t>
      </w:r>
    </w:p>
    <w:p w:rsidR="00DF2B19" w:rsidRPr="00987258" w:rsidRDefault="00F91CC6" w:rsidP="00D35476">
      <w:pPr>
        <w:pStyle w:val="af4"/>
        <w:numPr>
          <w:ilvl w:val="0"/>
          <w:numId w:val="7"/>
        </w:numPr>
        <w:spacing w:line="240" w:lineRule="auto"/>
        <w:ind w:left="1066" w:hanging="357"/>
        <w:rPr>
          <w:spacing w:val="2"/>
          <w:szCs w:val="28"/>
        </w:rPr>
      </w:pPr>
      <w:r w:rsidRPr="00987258">
        <w:rPr>
          <w:spacing w:val="2"/>
          <w:szCs w:val="28"/>
        </w:rPr>
        <w:t>привлечение семей пациентов к реализации программ медико-социальной реабилитации;</w:t>
      </w:r>
    </w:p>
    <w:p w:rsidR="00E10999" w:rsidRPr="00987258" w:rsidRDefault="00F91CC6" w:rsidP="00D35476">
      <w:pPr>
        <w:pStyle w:val="af4"/>
        <w:numPr>
          <w:ilvl w:val="0"/>
          <w:numId w:val="7"/>
        </w:numPr>
        <w:spacing w:line="240" w:lineRule="auto"/>
        <w:ind w:left="1066" w:hanging="357"/>
        <w:rPr>
          <w:spacing w:val="2"/>
          <w:szCs w:val="28"/>
        </w:rPr>
      </w:pPr>
      <w:r w:rsidRPr="00987258">
        <w:rPr>
          <w:spacing w:val="2"/>
          <w:szCs w:val="28"/>
        </w:rPr>
        <w:t>осуществление взаимодействия между</w:t>
      </w:r>
      <w:r w:rsidR="00DF2B19" w:rsidRPr="00987258">
        <w:rPr>
          <w:spacing w:val="2"/>
          <w:szCs w:val="28"/>
        </w:rPr>
        <w:t xml:space="preserve"> семьей пациента</w:t>
      </w:r>
      <w:r w:rsidRPr="00987258">
        <w:rPr>
          <w:spacing w:val="2"/>
          <w:szCs w:val="28"/>
        </w:rPr>
        <w:t>, медицинскими и иными специалистами, участвующими в оказании психиатрической помощи;</w:t>
      </w:r>
    </w:p>
    <w:p w:rsidR="00E10999" w:rsidRPr="00987258" w:rsidRDefault="00F91CC6" w:rsidP="00D35476">
      <w:pPr>
        <w:pStyle w:val="af4"/>
        <w:numPr>
          <w:ilvl w:val="0"/>
          <w:numId w:val="7"/>
        </w:numPr>
        <w:spacing w:line="240" w:lineRule="auto"/>
        <w:ind w:left="1066" w:hanging="357"/>
        <w:rPr>
          <w:spacing w:val="2"/>
          <w:szCs w:val="28"/>
        </w:rPr>
      </w:pPr>
      <w:r w:rsidRPr="00987258">
        <w:rPr>
          <w:spacing w:val="2"/>
          <w:szCs w:val="28"/>
        </w:rPr>
        <w:t>участие в решении вопросов опеки;</w:t>
      </w:r>
    </w:p>
    <w:p w:rsidR="00E10999" w:rsidRPr="00987258" w:rsidRDefault="00F91CC6" w:rsidP="00D35476">
      <w:pPr>
        <w:pStyle w:val="af4"/>
        <w:numPr>
          <w:ilvl w:val="0"/>
          <w:numId w:val="7"/>
        </w:numPr>
        <w:spacing w:line="240" w:lineRule="auto"/>
        <w:ind w:left="1066" w:hanging="357"/>
        <w:rPr>
          <w:spacing w:val="2"/>
          <w:szCs w:val="28"/>
        </w:rPr>
      </w:pPr>
      <w:r w:rsidRPr="00987258">
        <w:rPr>
          <w:spacing w:val="2"/>
          <w:szCs w:val="28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193F0A" w:rsidRPr="00987258" w:rsidRDefault="00193F0A" w:rsidP="002820FE">
      <w:pPr>
        <w:spacing w:line="240" w:lineRule="auto"/>
        <w:rPr>
          <w:kern w:val="36"/>
          <w:szCs w:val="28"/>
        </w:rPr>
      </w:pPr>
    </w:p>
    <w:p w:rsidR="002820FE" w:rsidRPr="00987258" w:rsidRDefault="002820FE" w:rsidP="002820FE">
      <w:pPr>
        <w:spacing w:line="240" w:lineRule="auto"/>
        <w:rPr>
          <w:kern w:val="36"/>
          <w:szCs w:val="28"/>
        </w:rPr>
      </w:pPr>
      <w:r w:rsidRPr="00987258">
        <w:rPr>
          <w:kern w:val="36"/>
          <w:szCs w:val="28"/>
        </w:rPr>
        <w:t xml:space="preserve">7. Дополнить «Порядок» Приложением № </w:t>
      </w:r>
      <w:r w:rsidR="00003126" w:rsidRPr="00987258">
        <w:rPr>
          <w:kern w:val="36"/>
          <w:szCs w:val="28"/>
        </w:rPr>
        <w:t>51</w:t>
      </w:r>
      <w:r w:rsidRPr="00987258">
        <w:rPr>
          <w:kern w:val="36"/>
          <w:szCs w:val="28"/>
        </w:rPr>
        <w:t>, изложив его в следующей редакции:</w:t>
      </w:r>
    </w:p>
    <w:p w:rsidR="002820FE" w:rsidRPr="00987258" w:rsidRDefault="002820FE" w:rsidP="002820FE">
      <w:pPr>
        <w:spacing w:line="240" w:lineRule="auto"/>
        <w:rPr>
          <w:kern w:val="36"/>
          <w:szCs w:val="28"/>
        </w:rPr>
      </w:pPr>
    </w:p>
    <w:p w:rsidR="00F91CC6" w:rsidRPr="00987258" w:rsidRDefault="002820FE" w:rsidP="005A771D">
      <w:pPr>
        <w:shd w:val="clear" w:color="auto" w:fill="FFFFFF"/>
        <w:spacing w:line="240" w:lineRule="auto"/>
        <w:ind w:firstLine="709"/>
        <w:textAlignment w:val="baseline"/>
        <w:rPr>
          <w:b/>
          <w:spacing w:val="2"/>
          <w:szCs w:val="28"/>
        </w:rPr>
      </w:pPr>
      <w:r w:rsidRPr="00987258">
        <w:rPr>
          <w:b/>
          <w:spacing w:val="2"/>
          <w:szCs w:val="28"/>
        </w:rPr>
        <w:t>Рекомендуемые штатные нормативы диспансерного/клинико-</w:t>
      </w:r>
      <w:r w:rsidR="005A771D" w:rsidRPr="00987258">
        <w:rPr>
          <w:b/>
          <w:spacing w:val="2"/>
          <w:szCs w:val="28"/>
        </w:rPr>
        <w:t>диагностического отделения детской психиатрической больницы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3"/>
        <w:gridCol w:w="4702"/>
      </w:tblGrid>
      <w:tr w:rsidR="00E653B1" w:rsidRPr="00987258" w:rsidTr="00B00273">
        <w:trPr>
          <w:trHeight w:val="15"/>
        </w:trPr>
        <w:tc>
          <w:tcPr>
            <w:tcW w:w="4653" w:type="dxa"/>
            <w:hideMark/>
          </w:tcPr>
          <w:p w:rsidR="00E653B1" w:rsidRPr="00987258" w:rsidRDefault="00E653B1" w:rsidP="00B00273">
            <w:pPr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4702" w:type="dxa"/>
            <w:hideMark/>
          </w:tcPr>
          <w:p w:rsidR="00E653B1" w:rsidRPr="00987258" w:rsidRDefault="00E653B1" w:rsidP="00DB3BF7">
            <w:pPr>
              <w:spacing w:line="240" w:lineRule="auto"/>
              <w:jc w:val="center"/>
              <w:rPr>
                <w:szCs w:val="28"/>
              </w:rPr>
            </w:pPr>
          </w:p>
        </w:tc>
      </w:tr>
      <w:tr w:rsidR="00E653B1" w:rsidRPr="00987258" w:rsidTr="00E653B1">
        <w:trPr>
          <w:trHeight w:val="622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E653B1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Наименование должности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E653B1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Количество</w:t>
            </w:r>
          </w:p>
        </w:tc>
      </w:tr>
      <w:tr w:rsidR="00E653B1" w:rsidRPr="00987258" w:rsidTr="00AC6EE6">
        <w:trPr>
          <w:trHeight w:val="276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E653B1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lastRenderedPageBreak/>
              <w:t>Врач-психиатр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8A649E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2 000 посещений</w:t>
            </w:r>
          </w:p>
        </w:tc>
      </w:tr>
      <w:tr w:rsidR="00637E18" w:rsidRPr="00987258" w:rsidTr="006D6951">
        <w:trPr>
          <w:trHeight w:val="233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37E18" w:rsidRPr="00987258" w:rsidRDefault="00637E18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Врач-психиатр участковый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37E18" w:rsidRPr="00987258" w:rsidRDefault="008A649E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5 000 детского населения</w:t>
            </w:r>
          </w:p>
        </w:tc>
      </w:tr>
      <w:tr w:rsidR="006D6951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6951" w:rsidRPr="00987258" w:rsidRDefault="006D6951" w:rsidP="00EA44BC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Врач-психиатр выездной бригады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6951" w:rsidRPr="00987258" w:rsidRDefault="006D6951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E653B1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E653B1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Врач-психотерапевт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8A649E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1 500 посещений</w:t>
            </w:r>
          </w:p>
        </w:tc>
      </w:tr>
      <w:tr w:rsidR="00E653B1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E653B1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Врач-педиатр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8A649E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10</w:t>
            </w:r>
            <w:r w:rsidR="00EE030E" w:rsidRPr="00987258">
              <w:rPr>
                <w:szCs w:val="28"/>
              </w:rPr>
              <w:t xml:space="preserve"> </w:t>
            </w:r>
            <w:r w:rsidRPr="00987258">
              <w:rPr>
                <w:szCs w:val="28"/>
              </w:rPr>
              <w:t>000 посещений</w:t>
            </w:r>
          </w:p>
        </w:tc>
      </w:tr>
      <w:tr w:rsidR="00E653B1" w:rsidRPr="00987258" w:rsidTr="00DB3BF7">
        <w:trPr>
          <w:trHeight w:val="256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E653B1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Врач-невролог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8A649E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4</w:t>
            </w:r>
            <w:r w:rsidR="00EE030E" w:rsidRPr="00987258">
              <w:rPr>
                <w:szCs w:val="28"/>
              </w:rPr>
              <w:t xml:space="preserve"> </w:t>
            </w:r>
            <w:r w:rsidRPr="00987258">
              <w:rPr>
                <w:szCs w:val="28"/>
              </w:rPr>
              <w:t>000 посещений</w:t>
            </w:r>
          </w:p>
        </w:tc>
      </w:tr>
      <w:tr w:rsidR="00DB3BF7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3BF7" w:rsidRPr="00987258" w:rsidRDefault="00DB3BF7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Врач-медицинский генетик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3BF7" w:rsidRPr="00987258" w:rsidRDefault="00DB3BF7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10</w:t>
            </w:r>
            <w:r w:rsidR="00EE030E" w:rsidRPr="00987258">
              <w:rPr>
                <w:szCs w:val="28"/>
              </w:rPr>
              <w:t xml:space="preserve"> </w:t>
            </w:r>
            <w:r w:rsidRPr="00987258">
              <w:rPr>
                <w:szCs w:val="28"/>
              </w:rPr>
              <w:t>000 посещений</w:t>
            </w:r>
          </w:p>
        </w:tc>
      </w:tr>
      <w:tr w:rsidR="00E653B1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E653B1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Медицинский психолог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AF3658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соответственно должностям</w:t>
            </w:r>
            <w:r w:rsidR="00637E18" w:rsidRPr="00987258">
              <w:rPr>
                <w:szCs w:val="28"/>
              </w:rPr>
              <w:t xml:space="preserve"> врача-психиатра и врача-психиатра участкового</w:t>
            </w:r>
          </w:p>
        </w:tc>
      </w:tr>
      <w:tr w:rsidR="00E653B1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E653B1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Логопед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53B1" w:rsidRPr="00987258" w:rsidRDefault="008A649E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соответственно должностям врача-психиатра</w:t>
            </w:r>
          </w:p>
        </w:tc>
      </w:tr>
      <w:tr w:rsidR="00DB3BF7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3BF7" w:rsidRPr="00987258" w:rsidRDefault="00DB3BF7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Дефектолог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3BF7" w:rsidRPr="00987258" w:rsidRDefault="00DB3BF7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0,5 ставки на 1 должность врача-психиатра</w:t>
            </w:r>
          </w:p>
        </w:tc>
      </w:tr>
      <w:tr w:rsidR="00DB3BF7" w:rsidRPr="00987258" w:rsidTr="00E653B1">
        <w:trPr>
          <w:trHeight w:val="272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3BF7" w:rsidRPr="00987258" w:rsidRDefault="00DB3BF7" w:rsidP="00E653B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Заведующий отделением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3BF7" w:rsidRPr="00987258" w:rsidRDefault="00DB3BF7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DB3BF7" w:rsidRPr="00987258" w:rsidTr="00E653B1">
        <w:trPr>
          <w:trHeight w:val="272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3BF7" w:rsidRPr="00987258" w:rsidRDefault="00DB3BF7" w:rsidP="00E653B1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Старшая медицинская сестра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3BF7" w:rsidRPr="00987258" w:rsidRDefault="00DB3BF7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DB3BF7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F9432A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Медицинская сестра процедурной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2 на процедурный кабинет</w:t>
            </w:r>
          </w:p>
        </w:tc>
      </w:tr>
      <w:tr w:rsidR="00DB3BF7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Медицинская сестра участковая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0,5 ставки на 1 должность врача-психиатра-участкового</w:t>
            </w:r>
          </w:p>
        </w:tc>
      </w:tr>
      <w:tr w:rsidR="00DB3BF7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Медицинская сестра врачебных кабинетов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0,5 ставки на 1 должность врача-психиатра, врача-психотерапевта, врача-педиатра, врача-невролога</w:t>
            </w:r>
          </w:p>
        </w:tc>
      </w:tr>
      <w:tr w:rsidR="00DB3BF7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Санитар процедурного кабинета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0,5 ставки на 1 должность медицинской сестры процедурного кабинета</w:t>
            </w:r>
          </w:p>
        </w:tc>
      </w:tr>
      <w:tr w:rsidR="00DB3BF7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Специалист по социальной работе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B00273">
            <w:pPr>
              <w:spacing w:line="240" w:lineRule="auto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 на 20</w:t>
            </w:r>
            <w:r w:rsidR="00EE030E" w:rsidRPr="00987258">
              <w:rPr>
                <w:szCs w:val="28"/>
              </w:rPr>
              <w:t xml:space="preserve"> </w:t>
            </w:r>
            <w:r w:rsidRPr="00987258">
              <w:rPr>
                <w:szCs w:val="28"/>
              </w:rPr>
              <w:t>000 посещений или 1 на 45</w:t>
            </w:r>
            <w:r w:rsidR="00EE030E" w:rsidRPr="00987258">
              <w:rPr>
                <w:szCs w:val="28"/>
              </w:rPr>
              <w:t xml:space="preserve"> </w:t>
            </w:r>
            <w:r w:rsidRPr="00987258">
              <w:rPr>
                <w:szCs w:val="28"/>
              </w:rPr>
              <w:t>000 детского населения</w:t>
            </w:r>
          </w:p>
        </w:tc>
      </w:tr>
      <w:tr w:rsidR="00DB3BF7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Медицинский регистратор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DB3BF7">
            <w:pPr>
              <w:spacing w:line="240" w:lineRule="auto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не менее 1</w:t>
            </w:r>
          </w:p>
        </w:tc>
      </w:tr>
      <w:tr w:rsidR="00DB3BF7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Администратор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EE030E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DB3BF7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8E784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Кастелянша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1</w:t>
            </w:r>
          </w:p>
        </w:tc>
      </w:tr>
      <w:tr w:rsidR="00DB3BF7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8E784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Оператор ЭВМ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</w:t>
            </w:r>
          </w:p>
        </w:tc>
      </w:tr>
      <w:tr w:rsidR="00DB3BF7" w:rsidRPr="00987258" w:rsidTr="00B00273"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B00273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Уборщик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3BF7" w:rsidRPr="00987258" w:rsidRDefault="00DB3BF7" w:rsidP="00DB3BF7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должности устанавливаются из действующих расчетов норм площади</w:t>
            </w:r>
          </w:p>
        </w:tc>
      </w:tr>
    </w:tbl>
    <w:p w:rsidR="00C76C82" w:rsidRPr="00987258" w:rsidRDefault="00C76C82" w:rsidP="00A91F5D">
      <w:pPr>
        <w:spacing w:line="240" w:lineRule="auto"/>
        <w:ind w:firstLine="0"/>
        <w:rPr>
          <w:spacing w:val="2"/>
          <w:szCs w:val="28"/>
        </w:rPr>
      </w:pPr>
    </w:p>
    <w:p w:rsidR="00C76C82" w:rsidRPr="00987258" w:rsidRDefault="004D42AD" w:rsidP="00C76C82">
      <w:pPr>
        <w:spacing w:line="240" w:lineRule="auto"/>
        <w:rPr>
          <w:kern w:val="36"/>
          <w:szCs w:val="28"/>
        </w:rPr>
      </w:pPr>
      <w:r w:rsidRPr="00987258">
        <w:rPr>
          <w:kern w:val="36"/>
          <w:szCs w:val="28"/>
        </w:rPr>
        <w:t>8</w:t>
      </w:r>
      <w:r w:rsidR="00C76C82" w:rsidRPr="00987258">
        <w:rPr>
          <w:kern w:val="36"/>
          <w:szCs w:val="28"/>
        </w:rPr>
        <w:t xml:space="preserve">. Дополнить «Порядок» Приложением № </w:t>
      </w:r>
      <w:r w:rsidRPr="00987258">
        <w:rPr>
          <w:kern w:val="36"/>
          <w:szCs w:val="28"/>
        </w:rPr>
        <w:t>52</w:t>
      </w:r>
      <w:r w:rsidR="00C76C82" w:rsidRPr="00987258">
        <w:rPr>
          <w:kern w:val="36"/>
          <w:szCs w:val="28"/>
        </w:rPr>
        <w:t>, изложив его в следующей редакции:</w:t>
      </w:r>
    </w:p>
    <w:p w:rsidR="00C76C82" w:rsidRPr="00987258" w:rsidRDefault="00C76C82" w:rsidP="00C76C82">
      <w:pPr>
        <w:spacing w:line="240" w:lineRule="auto"/>
        <w:rPr>
          <w:kern w:val="36"/>
          <w:szCs w:val="28"/>
        </w:rPr>
      </w:pPr>
    </w:p>
    <w:p w:rsidR="00C76C82" w:rsidRPr="00987258" w:rsidRDefault="00C76C82" w:rsidP="00C76C82">
      <w:pPr>
        <w:spacing w:line="240" w:lineRule="auto"/>
        <w:rPr>
          <w:b/>
          <w:spacing w:val="2"/>
          <w:szCs w:val="28"/>
        </w:rPr>
      </w:pPr>
      <w:r w:rsidRPr="00987258">
        <w:rPr>
          <w:b/>
          <w:spacing w:val="2"/>
          <w:szCs w:val="28"/>
        </w:rPr>
        <w:t>Правила организации деятельности психотерапевтического кабинета детской психиатрической больницы</w:t>
      </w:r>
    </w:p>
    <w:p w:rsidR="00C76C82" w:rsidRPr="00987258" w:rsidRDefault="00C76C82" w:rsidP="00C76C82">
      <w:pPr>
        <w:spacing w:line="240" w:lineRule="auto"/>
        <w:rPr>
          <w:b/>
          <w:spacing w:val="2"/>
          <w:szCs w:val="28"/>
        </w:rPr>
      </w:pPr>
    </w:p>
    <w:p w:rsidR="00C76C82" w:rsidRPr="00987258" w:rsidRDefault="00C76C82" w:rsidP="00C76C82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1. Настоящие Правила определяют порядок организации деятельности психотерапевтического кабинета (далее — Кабинет).</w:t>
      </w:r>
    </w:p>
    <w:p w:rsidR="00C76C82" w:rsidRPr="00987258" w:rsidRDefault="00C76C82" w:rsidP="00C76C82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lastRenderedPageBreak/>
        <w:t>2. Кабинет является структурным подразделением детской психиатрической больницы или самостоятельной медицинской организацией.</w:t>
      </w:r>
    </w:p>
    <w:p w:rsidR="00C76C82" w:rsidRPr="00987258" w:rsidRDefault="00C76C82" w:rsidP="00C76C82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3. Структура и штатная численность Кабинета определяется с учетом численности обслуживаемого населения и/или объема оказываемой медицинской помощи.</w:t>
      </w:r>
    </w:p>
    <w:p w:rsidR="00C76C82" w:rsidRPr="00987258" w:rsidRDefault="00C76C82" w:rsidP="00C76C82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>4. Штатная численность медицинских и иных работников устанавливается с учетом рекомендуемых штатных нормативов согласно </w:t>
      </w:r>
      <w:hyperlink r:id="rId10" w:history="1">
        <w:r w:rsidRPr="00987258">
          <w:rPr>
            <w:spacing w:val="2"/>
            <w:szCs w:val="28"/>
          </w:rPr>
          <w:t>приложению</w:t>
        </w:r>
      </w:hyperlink>
      <w:r w:rsidRPr="00987258">
        <w:rPr>
          <w:szCs w:val="28"/>
        </w:rPr>
        <w:t xml:space="preserve"> №</w:t>
      </w:r>
      <w:r w:rsidR="003F3A9D" w:rsidRPr="00987258">
        <w:rPr>
          <w:szCs w:val="28"/>
        </w:rPr>
        <w:t>53</w:t>
      </w:r>
      <w:r w:rsidR="00EE030E" w:rsidRPr="00987258">
        <w:rPr>
          <w:spacing w:val="2"/>
          <w:szCs w:val="28"/>
        </w:rPr>
        <w:t xml:space="preserve"> </w:t>
      </w:r>
      <w:r w:rsidRPr="00987258">
        <w:rPr>
          <w:spacing w:val="2"/>
          <w:szCs w:val="28"/>
        </w:rPr>
        <w:t>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C76C82" w:rsidRPr="00987258" w:rsidRDefault="00C76C82" w:rsidP="00C76C82">
      <w:pPr>
        <w:shd w:val="clear" w:color="auto" w:fill="FFFFFF"/>
        <w:spacing w:line="240" w:lineRule="auto"/>
        <w:ind w:firstLine="709"/>
        <w:textAlignment w:val="baseline"/>
        <w:rPr>
          <w:spacing w:val="2"/>
          <w:szCs w:val="28"/>
        </w:rPr>
      </w:pPr>
      <w:r w:rsidRPr="00987258">
        <w:rPr>
          <w:spacing w:val="2"/>
          <w:szCs w:val="28"/>
        </w:rPr>
        <w:t xml:space="preserve">5. Оснащение </w:t>
      </w:r>
      <w:r w:rsidR="006F47A2" w:rsidRPr="00987258">
        <w:rPr>
          <w:spacing w:val="2"/>
          <w:szCs w:val="28"/>
        </w:rPr>
        <w:t>Кабинета</w:t>
      </w:r>
      <w:r w:rsidRPr="00987258">
        <w:rPr>
          <w:spacing w:val="2"/>
          <w:szCs w:val="28"/>
        </w:rPr>
        <w:t xml:space="preserve"> осуществляется в соответствии со стандартом оснащения согласно </w:t>
      </w:r>
      <w:hyperlink r:id="rId11" w:history="1">
        <w:r w:rsidRPr="00987258">
          <w:rPr>
            <w:spacing w:val="2"/>
            <w:szCs w:val="28"/>
          </w:rPr>
          <w:t>приложению №</w:t>
        </w:r>
      </w:hyperlink>
      <w:r w:rsidR="003F3A9D" w:rsidRPr="00987258">
        <w:rPr>
          <w:szCs w:val="28"/>
        </w:rPr>
        <w:t>48</w:t>
      </w:r>
      <w:r w:rsidR="00EE030E" w:rsidRPr="00987258">
        <w:rPr>
          <w:spacing w:val="2"/>
          <w:szCs w:val="28"/>
        </w:rPr>
        <w:t xml:space="preserve"> </w:t>
      </w:r>
      <w:r w:rsidRPr="00987258">
        <w:rPr>
          <w:spacing w:val="2"/>
          <w:szCs w:val="28"/>
        </w:rPr>
        <w:t>к Порядку оказания медицинской помощи при психических расстройствах и расстройствах поведения, утвержденному настоящим приказом, в зависимости от объема и вида оказываемой медицинской помощи.</w:t>
      </w:r>
    </w:p>
    <w:p w:rsidR="00C76C82" w:rsidRPr="00987258" w:rsidRDefault="00C76C82" w:rsidP="00C76C8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7258">
        <w:rPr>
          <w:color w:val="auto"/>
          <w:sz w:val="28"/>
          <w:szCs w:val="28"/>
        </w:rPr>
        <w:t xml:space="preserve">6. На должность врача </w:t>
      </w:r>
      <w:r w:rsidRPr="00987258">
        <w:rPr>
          <w:color w:val="auto"/>
          <w:spacing w:val="2"/>
          <w:sz w:val="28"/>
          <w:szCs w:val="28"/>
        </w:rPr>
        <w:t xml:space="preserve">Кабинета </w:t>
      </w:r>
      <w:r w:rsidRPr="00987258">
        <w:rPr>
          <w:color w:val="auto"/>
          <w:sz w:val="28"/>
          <w:szCs w:val="28"/>
        </w:rPr>
        <w:t xml:space="preserve">назначается специалист, соответствующий Квалификационным требованиям по специальности «психотерапия». </w:t>
      </w:r>
    </w:p>
    <w:p w:rsidR="006F47A2" w:rsidRPr="00987258" w:rsidRDefault="00C76C82" w:rsidP="006F47A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 xml:space="preserve">7. </w:t>
      </w:r>
      <w:r w:rsidRPr="00987258">
        <w:rPr>
          <w:color w:val="auto"/>
          <w:sz w:val="28"/>
          <w:szCs w:val="28"/>
        </w:rPr>
        <w:t xml:space="preserve">На должность медицинской сестры </w:t>
      </w:r>
      <w:r w:rsidR="006F47A2" w:rsidRPr="00987258">
        <w:rPr>
          <w:color w:val="auto"/>
          <w:spacing w:val="2"/>
          <w:sz w:val="28"/>
          <w:szCs w:val="28"/>
        </w:rPr>
        <w:t>Кабинета</w:t>
      </w:r>
      <w:r w:rsidRPr="00987258">
        <w:rPr>
          <w:color w:val="auto"/>
          <w:sz w:val="28"/>
          <w:szCs w:val="28"/>
        </w:rPr>
        <w:t xml:space="preserve"> назначается специалист, соответствующий Квалификационным требованиям к медицинским и фармацевтическим работникам со средним медицинским и фармацевтическим образованием, утвержденным приказом Министерства здравоохранения Российской Федерации от 10 февраля 2016 г. № 83н (зарегистрирован Министерством юстиции Российской Федерации 9 марта 2016 г. № 41337), по специальности «сестринское дело в педиатрии».</w:t>
      </w:r>
    </w:p>
    <w:p w:rsidR="006F47A2" w:rsidRPr="00987258" w:rsidRDefault="00C76C82" w:rsidP="006F47A2">
      <w:pPr>
        <w:pStyle w:val="Default"/>
        <w:ind w:firstLine="709"/>
        <w:jc w:val="both"/>
        <w:rPr>
          <w:rFonts w:eastAsia="Times New Roman"/>
          <w:color w:val="auto"/>
          <w:spacing w:val="2"/>
          <w:sz w:val="28"/>
          <w:szCs w:val="28"/>
          <w:lang w:eastAsia="ru-RU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7. Основными функциями Кабинета являются:</w:t>
      </w:r>
    </w:p>
    <w:p w:rsidR="00504F9A" w:rsidRPr="00987258" w:rsidRDefault="00504F9A" w:rsidP="00D35476">
      <w:pPr>
        <w:pStyle w:val="Default"/>
        <w:numPr>
          <w:ilvl w:val="0"/>
          <w:numId w:val="8"/>
        </w:numPr>
        <w:ind w:left="1066" w:hanging="357"/>
        <w:jc w:val="both"/>
        <w:rPr>
          <w:rFonts w:eastAsia="Times New Roman"/>
          <w:color w:val="auto"/>
          <w:spacing w:val="2"/>
          <w:sz w:val="28"/>
          <w:szCs w:val="28"/>
          <w:lang w:eastAsia="ru-RU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сопровождение кризисного случая;</w:t>
      </w:r>
    </w:p>
    <w:p w:rsidR="006F47A2" w:rsidRPr="00987258" w:rsidRDefault="00C76C82" w:rsidP="00D35476">
      <w:pPr>
        <w:pStyle w:val="Default"/>
        <w:numPr>
          <w:ilvl w:val="0"/>
          <w:numId w:val="8"/>
        </w:numPr>
        <w:ind w:left="1066" w:hanging="357"/>
        <w:jc w:val="both"/>
        <w:rPr>
          <w:rFonts w:eastAsia="Times New Roman"/>
          <w:color w:val="auto"/>
          <w:spacing w:val="2"/>
          <w:sz w:val="28"/>
          <w:szCs w:val="28"/>
          <w:lang w:eastAsia="ru-RU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 xml:space="preserve">консультативно-диагностическая работа </w:t>
      </w:r>
      <w:r w:rsidR="006F47A2"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с ребенком и семьей;</w:t>
      </w:r>
    </w:p>
    <w:p w:rsidR="006F47A2" w:rsidRPr="00987258" w:rsidRDefault="00064C97" w:rsidP="00D35476">
      <w:pPr>
        <w:pStyle w:val="Default"/>
        <w:numPr>
          <w:ilvl w:val="0"/>
          <w:numId w:val="8"/>
        </w:numPr>
        <w:ind w:left="1066" w:hanging="357"/>
        <w:jc w:val="both"/>
        <w:rPr>
          <w:rFonts w:eastAsia="Times New Roman"/>
          <w:color w:val="auto"/>
          <w:spacing w:val="2"/>
          <w:sz w:val="28"/>
          <w:szCs w:val="28"/>
          <w:lang w:eastAsia="ru-RU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 xml:space="preserve">психотерапия </w:t>
      </w:r>
      <w:r w:rsidR="00C76C82"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в индивидуальной, семейной и групповой формах в сочетании с фармакотерапией</w:t>
      </w: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, реабилитацией</w:t>
      </w:r>
      <w:r w:rsidR="00C76C82"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 xml:space="preserve"> и другими видами лечения;</w:t>
      </w:r>
    </w:p>
    <w:p w:rsidR="006F47A2" w:rsidRPr="00987258" w:rsidRDefault="00C76C82" w:rsidP="00D35476">
      <w:pPr>
        <w:pStyle w:val="Default"/>
        <w:numPr>
          <w:ilvl w:val="0"/>
          <w:numId w:val="8"/>
        </w:numPr>
        <w:ind w:left="1066" w:hanging="357"/>
        <w:jc w:val="both"/>
        <w:rPr>
          <w:rFonts w:eastAsia="Times New Roman"/>
          <w:color w:val="auto"/>
          <w:spacing w:val="2"/>
          <w:sz w:val="28"/>
          <w:szCs w:val="28"/>
          <w:lang w:eastAsia="ru-RU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взаимодействи</w:t>
      </w:r>
      <w:r w:rsidR="006F47A2"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е</w:t>
      </w: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 xml:space="preserve"> с врачами, оказывающими медицинскую</w:t>
      </w:r>
      <w:r w:rsidR="006F47A2"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 xml:space="preserve"> помощь в амбулаторных условиях;</w:t>
      </w:r>
    </w:p>
    <w:p w:rsidR="006F47A2" w:rsidRPr="00987258" w:rsidRDefault="006F47A2" w:rsidP="00D35476">
      <w:pPr>
        <w:pStyle w:val="Default"/>
        <w:numPr>
          <w:ilvl w:val="0"/>
          <w:numId w:val="8"/>
        </w:numPr>
        <w:ind w:left="1066" w:hanging="357"/>
        <w:jc w:val="both"/>
        <w:rPr>
          <w:rFonts w:eastAsia="Times New Roman"/>
          <w:color w:val="auto"/>
          <w:spacing w:val="2"/>
          <w:sz w:val="28"/>
          <w:szCs w:val="28"/>
          <w:lang w:eastAsia="ru-RU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направление на госпитализацию пациентов при выявлении у них состояний, являющихся основанием для экстренной психиатрической помощи;</w:t>
      </w:r>
    </w:p>
    <w:p w:rsidR="006F47A2" w:rsidRPr="00987258" w:rsidRDefault="006F47A2" w:rsidP="00D35476">
      <w:pPr>
        <w:pStyle w:val="Default"/>
        <w:numPr>
          <w:ilvl w:val="0"/>
          <w:numId w:val="8"/>
        </w:numPr>
        <w:ind w:left="1066" w:hanging="357"/>
        <w:jc w:val="both"/>
        <w:rPr>
          <w:rFonts w:eastAsia="Times New Roman"/>
          <w:color w:val="auto"/>
          <w:spacing w:val="2"/>
          <w:sz w:val="28"/>
          <w:szCs w:val="28"/>
          <w:lang w:eastAsia="ru-RU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 xml:space="preserve">реализация психообразовательных программ и иных мероприятий </w:t>
      </w:r>
      <w:proofErr w:type="spellStart"/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дестигматизирующей</w:t>
      </w:r>
      <w:proofErr w:type="spellEnd"/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 xml:space="preserve"> направленности;</w:t>
      </w:r>
    </w:p>
    <w:p w:rsidR="006F47A2" w:rsidRPr="00987258" w:rsidRDefault="00C76C82" w:rsidP="00D35476">
      <w:pPr>
        <w:pStyle w:val="Default"/>
        <w:numPr>
          <w:ilvl w:val="0"/>
          <w:numId w:val="8"/>
        </w:numPr>
        <w:ind w:left="1066" w:hanging="357"/>
        <w:jc w:val="both"/>
        <w:rPr>
          <w:rFonts w:eastAsia="Times New Roman"/>
          <w:color w:val="auto"/>
          <w:spacing w:val="2"/>
          <w:sz w:val="28"/>
          <w:szCs w:val="28"/>
          <w:lang w:eastAsia="ru-RU"/>
        </w:rPr>
      </w:pPr>
      <w:r w:rsidRPr="00987258">
        <w:rPr>
          <w:rFonts w:eastAsia="Times New Roman"/>
          <w:color w:val="auto"/>
          <w:spacing w:val="2"/>
          <w:sz w:val="28"/>
          <w:szCs w:val="28"/>
          <w:lang w:eastAsia="ru-RU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193F0A" w:rsidRPr="00987258" w:rsidRDefault="00193F0A" w:rsidP="00E01F3F">
      <w:pPr>
        <w:spacing w:line="240" w:lineRule="auto"/>
        <w:rPr>
          <w:kern w:val="36"/>
          <w:szCs w:val="28"/>
        </w:rPr>
      </w:pPr>
    </w:p>
    <w:p w:rsidR="00E01F3F" w:rsidRPr="00987258" w:rsidRDefault="004D42AD" w:rsidP="00E01F3F">
      <w:pPr>
        <w:spacing w:line="240" w:lineRule="auto"/>
        <w:rPr>
          <w:kern w:val="36"/>
          <w:szCs w:val="28"/>
        </w:rPr>
      </w:pPr>
      <w:r w:rsidRPr="00987258">
        <w:rPr>
          <w:kern w:val="36"/>
          <w:szCs w:val="28"/>
        </w:rPr>
        <w:t>9</w:t>
      </w:r>
      <w:r w:rsidR="00E01F3F" w:rsidRPr="00987258">
        <w:rPr>
          <w:kern w:val="36"/>
          <w:szCs w:val="28"/>
        </w:rPr>
        <w:t xml:space="preserve">. Дополнить «Порядок» Приложением № </w:t>
      </w:r>
      <w:r w:rsidRPr="00987258">
        <w:rPr>
          <w:kern w:val="36"/>
          <w:szCs w:val="28"/>
        </w:rPr>
        <w:t>53</w:t>
      </w:r>
      <w:r w:rsidR="00E01F3F" w:rsidRPr="00987258">
        <w:rPr>
          <w:kern w:val="36"/>
          <w:szCs w:val="28"/>
        </w:rPr>
        <w:t>, изложив его в следующей редакции:</w:t>
      </w:r>
    </w:p>
    <w:p w:rsidR="00E01F3F" w:rsidRPr="00987258" w:rsidRDefault="00E01F3F" w:rsidP="00E01F3F">
      <w:pPr>
        <w:spacing w:line="240" w:lineRule="auto"/>
        <w:rPr>
          <w:kern w:val="36"/>
          <w:szCs w:val="28"/>
        </w:rPr>
      </w:pPr>
    </w:p>
    <w:p w:rsidR="00E01F3F" w:rsidRPr="00987258" w:rsidRDefault="00E01F3F" w:rsidP="00E01F3F">
      <w:pPr>
        <w:shd w:val="clear" w:color="auto" w:fill="FFFFFF"/>
        <w:spacing w:line="240" w:lineRule="auto"/>
        <w:ind w:firstLine="709"/>
        <w:textAlignment w:val="baseline"/>
        <w:rPr>
          <w:b/>
          <w:spacing w:val="2"/>
          <w:szCs w:val="28"/>
        </w:rPr>
      </w:pPr>
      <w:r w:rsidRPr="00987258">
        <w:rPr>
          <w:b/>
          <w:spacing w:val="2"/>
          <w:szCs w:val="28"/>
        </w:rPr>
        <w:t xml:space="preserve">Рекомендуемые штатные нормативы </w:t>
      </w:r>
      <w:r w:rsidR="00B34C16" w:rsidRPr="00987258">
        <w:rPr>
          <w:b/>
          <w:spacing w:val="2"/>
          <w:szCs w:val="28"/>
        </w:rPr>
        <w:t xml:space="preserve">психотерапевтического кабинета </w:t>
      </w:r>
      <w:r w:rsidRPr="00987258">
        <w:rPr>
          <w:b/>
          <w:spacing w:val="2"/>
          <w:szCs w:val="28"/>
        </w:rPr>
        <w:t>детской психиатрической больницы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3"/>
        <w:gridCol w:w="4702"/>
      </w:tblGrid>
      <w:tr w:rsidR="00E01F3F" w:rsidRPr="00987258" w:rsidTr="00B00273">
        <w:trPr>
          <w:trHeight w:val="15"/>
        </w:trPr>
        <w:tc>
          <w:tcPr>
            <w:tcW w:w="4653" w:type="dxa"/>
            <w:hideMark/>
          </w:tcPr>
          <w:p w:rsidR="00E01F3F" w:rsidRPr="00987258" w:rsidRDefault="00E01F3F" w:rsidP="00B00273">
            <w:pPr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4702" w:type="dxa"/>
            <w:hideMark/>
          </w:tcPr>
          <w:p w:rsidR="00E01F3F" w:rsidRPr="00987258" w:rsidRDefault="00E01F3F" w:rsidP="00B00273">
            <w:pPr>
              <w:spacing w:line="240" w:lineRule="auto"/>
              <w:rPr>
                <w:szCs w:val="28"/>
              </w:rPr>
            </w:pPr>
          </w:p>
        </w:tc>
      </w:tr>
      <w:tr w:rsidR="00E01F3F" w:rsidRPr="00987258" w:rsidTr="00B00273">
        <w:trPr>
          <w:trHeight w:val="622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01F3F" w:rsidRPr="00987258" w:rsidRDefault="00E01F3F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Наименование должности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01F3F" w:rsidRPr="00987258" w:rsidRDefault="00E01F3F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Количество </w:t>
            </w:r>
          </w:p>
        </w:tc>
      </w:tr>
      <w:tr w:rsidR="00E01F3F" w:rsidRPr="00987258" w:rsidTr="00B00273">
        <w:trPr>
          <w:trHeight w:val="410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01F3F" w:rsidRPr="00987258" w:rsidRDefault="00E01F3F" w:rsidP="00DF3766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Врач-</w:t>
            </w:r>
            <w:r w:rsidR="00653979" w:rsidRPr="00987258">
              <w:rPr>
                <w:szCs w:val="28"/>
              </w:rPr>
              <w:t xml:space="preserve">психотерапевт 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01F3F" w:rsidRPr="00987258" w:rsidRDefault="00DF3766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по потребности, но не менее 1</w:t>
            </w:r>
          </w:p>
        </w:tc>
      </w:tr>
      <w:tr w:rsidR="00653979" w:rsidRPr="00987258" w:rsidTr="00B00273">
        <w:trPr>
          <w:trHeight w:val="410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3979" w:rsidRPr="00987258" w:rsidRDefault="00653979" w:rsidP="00653979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Медицинский психолог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3979" w:rsidRPr="00987258" w:rsidRDefault="00653979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соответственно должностям врача-психотерапевта</w:t>
            </w:r>
          </w:p>
        </w:tc>
      </w:tr>
      <w:tr w:rsidR="00DF3766" w:rsidRPr="00987258" w:rsidTr="00B00273">
        <w:trPr>
          <w:trHeight w:val="410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3766" w:rsidRPr="00987258" w:rsidRDefault="00DF3766" w:rsidP="00653979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Медицинская сестра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3766" w:rsidRPr="00987258" w:rsidRDefault="00DF3766" w:rsidP="00DF3766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0,5 ставки на 1 должность врача-психотерапевта</w:t>
            </w:r>
          </w:p>
        </w:tc>
      </w:tr>
      <w:tr w:rsidR="00DF3766" w:rsidRPr="00D255CE" w:rsidTr="00B00273">
        <w:trPr>
          <w:trHeight w:val="410"/>
        </w:trPr>
        <w:tc>
          <w:tcPr>
            <w:tcW w:w="4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3766" w:rsidRPr="00987258" w:rsidRDefault="00DF3766" w:rsidP="00653979">
            <w:pPr>
              <w:spacing w:line="240" w:lineRule="auto"/>
              <w:ind w:firstLine="0"/>
              <w:jc w:val="left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Специалист по социальной работе</w:t>
            </w:r>
          </w:p>
        </w:tc>
        <w:tc>
          <w:tcPr>
            <w:tcW w:w="4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3766" w:rsidRPr="00D255CE" w:rsidRDefault="00DF3766" w:rsidP="00B00273">
            <w:pPr>
              <w:spacing w:line="240" w:lineRule="auto"/>
              <w:ind w:firstLine="0"/>
              <w:jc w:val="center"/>
              <w:textAlignment w:val="baseline"/>
              <w:rPr>
                <w:szCs w:val="28"/>
              </w:rPr>
            </w:pPr>
            <w:r w:rsidRPr="00987258">
              <w:rPr>
                <w:szCs w:val="28"/>
              </w:rPr>
              <w:t>0,25 ставки на 1 должность врача-психотерапевта</w:t>
            </w:r>
          </w:p>
        </w:tc>
      </w:tr>
    </w:tbl>
    <w:p w:rsidR="00C76C82" w:rsidRPr="00D255CE" w:rsidRDefault="00C76C82" w:rsidP="006F47A2">
      <w:pPr>
        <w:pStyle w:val="Default"/>
        <w:ind w:firstLine="709"/>
        <w:jc w:val="both"/>
        <w:rPr>
          <w:color w:val="auto"/>
          <w:spacing w:val="2"/>
          <w:sz w:val="28"/>
          <w:szCs w:val="28"/>
        </w:rPr>
      </w:pPr>
    </w:p>
    <w:p w:rsidR="00653979" w:rsidRPr="00D255CE" w:rsidRDefault="00653979" w:rsidP="006F47A2">
      <w:pPr>
        <w:pStyle w:val="Default"/>
        <w:ind w:firstLine="709"/>
        <w:jc w:val="both"/>
        <w:rPr>
          <w:color w:val="auto"/>
          <w:spacing w:val="2"/>
          <w:sz w:val="28"/>
          <w:szCs w:val="28"/>
        </w:rPr>
      </w:pPr>
    </w:p>
    <w:p w:rsidR="00653979" w:rsidRPr="00D255CE" w:rsidRDefault="00653979" w:rsidP="006F47A2">
      <w:pPr>
        <w:pStyle w:val="Default"/>
        <w:ind w:firstLine="709"/>
        <w:jc w:val="both"/>
        <w:rPr>
          <w:color w:val="auto"/>
          <w:spacing w:val="2"/>
          <w:sz w:val="28"/>
          <w:szCs w:val="28"/>
        </w:rPr>
      </w:pPr>
    </w:p>
    <w:sectPr w:rsidR="00653979" w:rsidRPr="00D255CE" w:rsidSect="001C687D">
      <w:type w:val="continuous"/>
      <w:pgSz w:w="11907" w:h="16840" w:code="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12AA8"/>
    <w:multiLevelType w:val="hybridMultilevel"/>
    <w:tmpl w:val="5EC407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6F7DC1"/>
    <w:multiLevelType w:val="hybridMultilevel"/>
    <w:tmpl w:val="B3F4206E"/>
    <w:lvl w:ilvl="0" w:tplc="7BC483B2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EFE38B3"/>
    <w:multiLevelType w:val="hybridMultilevel"/>
    <w:tmpl w:val="DF7674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CD05AA"/>
    <w:multiLevelType w:val="hybridMultilevel"/>
    <w:tmpl w:val="DD441D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EB585A"/>
    <w:multiLevelType w:val="hybridMultilevel"/>
    <w:tmpl w:val="8B7A6A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2CD5BA1"/>
    <w:multiLevelType w:val="hybridMultilevel"/>
    <w:tmpl w:val="E8828A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E830C7D"/>
    <w:multiLevelType w:val="hybridMultilevel"/>
    <w:tmpl w:val="A88236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3DB620A"/>
    <w:multiLevelType w:val="hybridMultilevel"/>
    <w:tmpl w:val="A5ECEA2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232"/>
    <w:rsid w:val="00003126"/>
    <w:rsid w:val="00005C40"/>
    <w:rsid w:val="00013D1D"/>
    <w:rsid w:val="000219FC"/>
    <w:rsid w:val="000506EC"/>
    <w:rsid w:val="00060E60"/>
    <w:rsid w:val="00064C97"/>
    <w:rsid w:val="00066A39"/>
    <w:rsid w:val="000A466D"/>
    <w:rsid w:val="000C7232"/>
    <w:rsid w:val="000D7A86"/>
    <w:rsid w:val="000E6DC4"/>
    <w:rsid w:val="0010535C"/>
    <w:rsid w:val="001065C8"/>
    <w:rsid w:val="00144A5C"/>
    <w:rsid w:val="001460F2"/>
    <w:rsid w:val="00162C75"/>
    <w:rsid w:val="00170A30"/>
    <w:rsid w:val="0018505A"/>
    <w:rsid w:val="001850E7"/>
    <w:rsid w:val="00193F0A"/>
    <w:rsid w:val="001A4018"/>
    <w:rsid w:val="001B07FF"/>
    <w:rsid w:val="001C6288"/>
    <w:rsid w:val="001C687D"/>
    <w:rsid w:val="001F725A"/>
    <w:rsid w:val="002046FC"/>
    <w:rsid w:val="00217656"/>
    <w:rsid w:val="00225CE8"/>
    <w:rsid w:val="002820FE"/>
    <w:rsid w:val="00283589"/>
    <w:rsid w:val="00290251"/>
    <w:rsid w:val="00291899"/>
    <w:rsid w:val="00296000"/>
    <w:rsid w:val="00297610"/>
    <w:rsid w:val="002A1450"/>
    <w:rsid w:val="002A380E"/>
    <w:rsid w:val="002A683A"/>
    <w:rsid w:val="002E6EF6"/>
    <w:rsid w:val="002F72D1"/>
    <w:rsid w:val="00332C1B"/>
    <w:rsid w:val="00341D6D"/>
    <w:rsid w:val="003575BE"/>
    <w:rsid w:val="0036494A"/>
    <w:rsid w:val="00366F2B"/>
    <w:rsid w:val="003770AE"/>
    <w:rsid w:val="003F3A9D"/>
    <w:rsid w:val="003F3D40"/>
    <w:rsid w:val="004061FD"/>
    <w:rsid w:val="00414E06"/>
    <w:rsid w:val="0041746D"/>
    <w:rsid w:val="00476ABB"/>
    <w:rsid w:val="004B1853"/>
    <w:rsid w:val="004B522E"/>
    <w:rsid w:val="004C7183"/>
    <w:rsid w:val="004D21E7"/>
    <w:rsid w:val="004D42AD"/>
    <w:rsid w:val="004E1625"/>
    <w:rsid w:val="004E1C8D"/>
    <w:rsid w:val="00504F9A"/>
    <w:rsid w:val="00506F93"/>
    <w:rsid w:val="005143C6"/>
    <w:rsid w:val="00515D8D"/>
    <w:rsid w:val="00516A32"/>
    <w:rsid w:val="005355DA"/>
    <w:rsid w:val="005443CC"/>
    <w:rsid w:val="00576B5C"/>
    <w:rsid w:val="005966C9"/>
    <w:rsid w:val="005A771D"/>
    <w:rsid w:val="005F347E"/>
    <w:rsid w:val="005F7A95"/>
    <w:rsid w:val="00612696"/>
    <w:rsid w:val="00637E18"/>
    <w:rsid w:val="00645AE7"/>
    <w:rsid w:val="00653979"/>
    <w:rsid w:val="00656FD1"/>
    <w:rsid w:val="006A7EC7"/>
    <w:rsid w:val="006B3D18"/>
    <w:rsid w:val="006B7D71"/>
    <w:rsid w:val="006D353B"/>
    <w:rsid w:val="006D6951"/>
    <w:rsid w:val="006F47A2"/>
    <w:rsid w:val="00715A92"/>
    <w:rsid w:val="0072046B"/>
    <w:rsid w:val="00736891"/>
    <w:rsid w:val="00744FE8"/>
    <w:rsid w:val="00754AD1"/>
    <w:rsid w:val="007773E8"/>
    <w:rsid w:val="0078757F"/>
    <w:rsid w:val="007906C0"/>
    <w:rsid w:val="007A0300"/>
    <w:rsid w:val="008068D5"/>
    <w:rsid w:val="00820060"/>
    <w:rsid w:val="00840F78"/>
    <w:rsid w:val="00843B51"/>
    <w:rsid w:val="008A649E"/>
    <w:rsid w:val="008C43E1"/>
    <w:rsid w:val="008D07E2"/>
    <w:rsid w:val="008E7843"/>
    <w:rsid w:val="008E7F00"/>
    <w:rsid w:val="008F2B8F"/>
    <w:rsid w:val="008F3CAE"/>
    <w:rsid w:val="00900ECA"/>
    <w:rsid w:val="0093025C"/>
    <w:rsid w:val="00936262"/>
    <w:rsid w:val="00944D03"/>
    <w:rsid w:val="0095173E"/>
    <w:rsid w:val="00962CE7"/>
    <w:rsid w:val="0098043A"/>
    <w:rsid w:val="00986C7E"/>
    <w:rsid w:val="00987258"/>
    <w:rsid w:val="00987EEF"/>
    <w:rsid w:val="009C124D"/>
    <w:rsid w:val="009C5295"/>
    <w:rsid w:val="009C6E85"/>
    <w:rsid w:val="009D4D5E"/>
    <w:rsid w:val="009E2249"/>
    <w:rsid w:val="009E478F"/>
    <w:rsid w:val="009F1D50"/>
    <w:rsid w:val="009F6574"/>
    <w:rsid w:val="00A06B9E"/>
    <w:rsid w:val="00A1092A"/>
    <w:rsid w:val="00A23293"/>
    <w:rsid w:val="00A33836"/>
    <w:rsid w:val="00A368BA"/>
    <w:rsid w:val="00A7323A"/>
    <w:rsid w:val="00A73F65"/>
    <w:rsid w:val="00A91F5D"/>
    <w:rsid w:val="00AA2486"/>
    <w:rsid w:val="00AC1D2D"/>
    <w:rsid w:val="00AC6EE6"/>
    <w:rsid w:val="00AD0842"/>
    <w:rsid w:val="00AD1951"/>
    <w:rsid w:val="00AD2A74"/>
    <w:rsid w:val="00AE43CF"/>
    <w:rsid w:val="00AF3658"/>
    <w:rsid w:val="00B00273"/>
    <w:rsid w:val="00B04E13"/>
    <w:rsid w:val="00B075CF"/>
    <w:rsid w:val="00B126FA"/>
    <w:rsid w:val="00B1530E"/>
    <w:rsid w:val="00B34C16"/>
    <w:rsid w:val="00B47D12"/>
    <w:rsid w:val="00B60472"/>
    <w:rsid w:val="00B7080C"/>
    <w:rsid w:val="00B76696"/>
    <w:rsid w:val="00B83E68"/>
    <w:rsid w:val="00BB4CC1"/>
    <w:rsid w:val="00BE6B52"/>
    <w:rsid w:val="00C02ED4"/>
    <w:rsid w:val="00C04FDA"/>
    <w:rsid w:val="00C110D6"/>
    <w:rsid w:val="00C11322"/>
    <w:rsid w:val="00C305D3"/>
    <w:rsid w:val="00C30C83"/>
    <w:rsid w:val="00C521D7"/>
    <w:rsid w:val="00C76C82"/>
    <w:rsid w:val="00C8067E"/>
    <w:rsid w:val="00C87823"/>
    <w:rsid w:val="00C95514"/>
    <w:rsid w:val="00CA12C5"/>
    <w:rsid w:val="00CE0375"/>
    <w:rsid w:val="00D20E92"/>
    <w:rsid w:val="00D255CE"/>
    <w:rsid w:val="00D25D90"/>
    <w:rsid w:val="00D35476"/>
    <w:rsid w:val="00D42B56"/>
    <w:rsid w:val="00D43A46"/>
    <w:rsid w:val="00D55B8F"/>
    <w:rsid w:val="00D60371"/>
    <w:rsid w:val="00D8668E"/>
    <w:rsid w:val="00DA2A00"/>
    <w:rsid w:val="00DA341B"/>
    <w:rsid w:val="00DB3BF7"/>
    <w:rsid w:val="00DC4B01"/>
    <w:rsid w:val="00DF2B19"/>
    <w:rsid w:val="00DF36CF"/>
    <w:rsid w:val="00DF3766"/>
    <w:rsid w:val="00DF6617"/>
    <w:rsid w:val="00E01F3F"/>
    <w:rsid w:val="00E10999"/>
    <w:rsid w:val="00E21F63"/>
    <w:rsid w:val="00E23461"/>
    <w:rsid w:val="00E329EF"/>
    <w:rsid w:val="00E4559C"/>
    <w:rsid w:val="00E63448"/>
    <w:rsid w:val="00E653B1"/>
    <w:rsid w:val="00E70E4D"/>
    <w:rsid w:val="00E72E6B"/>
    <w:rsid w:val="00E77993"/>
    <w:rsid w:val="00E86AA0"/>
    <w:rsid w:val="00E947DA"/>
    <w:rsid w:val="00EA44BC"/>
    <w:rsid w:val="00EE030E"/>
    <w:rsid w:val="00F230A5"/>
    <w:rsid w:val="00F72B52"/>
    <w:rsid w:val="00F74F4B"/>
    <w:rsid w:val="00F77E43"/>
    <w:rsid w:val="00F91CC6"/>
    <w:rsid w:val="00F9432A"/>
    <w:rsid w:val="00FB0471"/>
    <w:rsid w:val="00FC265F"/>
    <w:rsid w:val="00FC4A31"/>
    <w:rsid w:val="00FD534F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696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612696"/>
    <w:pPr>
      <w:keepNext/>
      <w:spacing w:after="240" w:line="240" w:lineRule="auto"/>
      <w:ind w:firstLine="0"/>
      <w:jc w:val="left"/>
      <w:outlineLvl w:val="0"/>
    </w:pPr>
    <w:rPr>
      <w:caps/>
      <w:kern w:val="28"/>
      <w:sz w:val="32"/>
    </w:rPr>
  </w:style>
  <w:style w:type="paragraph" w:styleId="2">
    <w:name w:val="heading 2"/>
    <w:basedOn w:val="a"/>
    <w:next w:val="a"/>
    <w:qFormat/>
    <w:rsid w:val="00612696"/>
    <w:pPr>
      <w:keepNext/>
      <w:spacing w:before="120" w:after="120" w:line="240" w:lineRule="auto"/>
      <w:ind w:firstLine="0"/>
      <w:jc w:val="left"/>
      <w:outlineLvl w:val="1"/>
    </w:pPr>
    <w:rPr>
      <w:caps/>
    </w:rPr>
  </w:style>
  <w:style w:type="paragraph" w:styleId="3">
    <w:name w:val="heading 3"/>
    <w:basedOn w:val="a"/>
    <w:next w:val="a"/>
    <w:qFormat/>
    <w:rsid w:val="00612696"/>
    <w:pPr>
      <w:keepNext/>
      <w:spacing w:before="240" w:after="60" w:line="240" w:lineRule="auto"/>
      <w:ind w:firstLine="0"/>
      <w:jc w:val="left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№"/>
    <w:basedOn w:val="a"/>
    <w:next w:val="a4"/>
    <w:rsid w:val="00612696"/>
    <w:pPr>
      <w:keepNext/>
      <w:spacing w:before="120" w:after="120"/>
      <w:jc w:val="right"/>
    </w:pPr>
  </w:style>
  <w:style w:type="paragraph" w:customStyle="1" w:styleId="a4">
    <w:name w:val="Название таблицы"/>
    <w:basedOn w:val="a"/>
    <w:next w:val="a"/>
    <w:rsid w:val="00612696"/>
    <w:pPr>
      <w:keepNext/>
      <w:spacing w:before="120" w:after="120" w:line="240" w:lineRule="auto"/>
      <w:ind w:firstLine="0"/>
      <w:jc w:val="center"/>
    </w:pPr>
  </w:style>
  <w:style w:type="paragraph" w:customStyle="1" w:styleId="a5">
    <w:name w:val="Текст в таблице"/>
    <w:basedOn w:val="a"/>
    <w:rsid w:val="00612696"/>
    <w:pPr>
      <w:spacing w:line="240" w:lineRule="auto"/>
      <w:ind w:firstLine="0"/>
      <w:jc w:val="center"/>
    </w:pPr>
  </w:style>
  <w:style w:type="character" w:styleId="a6">
    <w:name w:val="page number"/>
    <w:basedOn w:val="a0"/>
    <w:rsid w:val="00612696"/>
    <w:rPr>
      <w:rFonts w:ascii="Times New Roman" w:hAnsi="Times New Roman"/>
      <w:sz w:val="24"/>
    </w:rPr>
  </w:style>
  <w:style w:type="paragraph" w:styleId="a7">
    <w:name w:val="Title"/>
    <w:basedOn w:val="a"/>
    <w:qFormat/>
    <w:rsid w:val="00612696"/>
    <w:pPr>
      <w:spacing w:before="480" w:after="240" w:line="240" w:lineRule="auto"/>
      <w:ind w:firstLine="0"/>
      <w:jc w:val="center"/>
      <w:outlineLvl w:val="0"/>
    </w:pPr>
    <w:rPr>
      <w:kern w:val="28"/>
      <w:sz w:val="32"/>
    </w:rPr>
  </w:style>
  <w:style w:type="paragraph" w:styleId="a8">
    <w:name w:val="Normal Indent"/>
    <w:basedOn w:val="a"/>
    <w:rsid w:val="00612696"/>
    <w:pPr>
      <w:spacing w:before="120"/>
    </w:pPr>
  </w:style>
  <w:style w:type="paragraph" w:styleId="a9">
    <w:name w:val="caption"/>
    <w:basedOn w:val="a"/>
    <w:next w:val="a"/>
    <w:qFormat/>
    <w:rsid w:val="00612696"/>
    <w:pPr>
      <w:keepNext/>
      <w:spacing w:before="120"/>
      <w:jc w:val="right"/>
    </w:pPr>
  </w:style>
  <w:style w:type="paragraph" w:customStyle="1" w:styleId="4">
    <w:name w:val="Бланк4 направление"/>
    <w:basedOn w:val="aa"/>
    <w:rsid w:val="00612696"/>
    <w:pPr>
      <w:spacing w:before="240" w:line="240" w:lineRule="auto"/>
      <w:ind w:firstLine="0"/>
      <w:jc w:val="left"/>
    </w:pPr>
    <w:rPr>
      <w:rFonts w:ascii="Times New Roman" w:hAnsi="Times New Roman"/>
      <w:sz w:val="28"/>
    </w:rPr>
  </w:style>
  <w:style w:type="paragraph" w:styleId="aa">
    <w:name w:val="Plain Text"/>
    <w:basedOn w:val="a"/>
    <w:rsid w:val="00612696"/>
    <w:rPr>
      <w:rFonts w:ascii="Courier New" w:hAnsi="Courier New" w:cs="Courier New"/>
      <w:sz w:val="20"/>
    </w:rPr>
  </w:style>
  <w:style w:type="paragraph" w:customStyle="1" w:styleId="ab">
    <w:name w:val="Регалии"/>
    <w:basedOn w:val="a"/>
    <w:autoRedefine/>
    <w:rsid w:val="00612696"/>
    <w:pPr>
      <w:tabs>
        <w:tab w:val="left" w:pos="7230"/>
      </w:tabs>
      <w:suppressAutoHyphens/>
      <w:spacing w:before="720" w:line="240" w:lineRule="auto"/>
      <w:ind w:right="5670" w:firstLine="0"/>
      <w:jc w:val="left"/>
    </w:pPr>
  </w:style>
  <w:style w:type="paragraph" w:customStyle="1" w:styleId="ac">
    <w:name w:val="Заголовок разреженный"/>
    <w:basedOn w:val="2"/>
    <w:next w:val="a"/>
    <w:autoRedefine/>
    <w:rsid w:val="00612696"/>
    <w:pPr>
      <w:spacing w:before="0" w:after="240"/>
      <w:jc w:val="center"/>
    </w:pPr>
    <w:rPr>
      <w:spacing w:val="80"/>
      <w:sz w:val="32"/>
    </w:rPr>
  </w:style>
  <w:style w:type="paragraph" w:customStyle="1" w:styleId="ad">
    <w:name w:val="Текст в таблице_левый"/>
    <w:basedOn w:val="a5"/>
    <w:rsid w:val="00612696"/>
    <w:pPr>
      <w:jc w:val="left"/>
    </w:pPr>
  </w:style>
  <w:style w:type="paragraph" w:customStyle="1" w:styleId="ae">
    <w:name w:val="Текст в таблице_центр"/>
    <w:basedOn w:val="a"/>
    <w:rsid w:val="00612696"/>
    <w:pPr>
      <w:spacing w:line="240" w:lineRule="auto"/>
      <w:ind w:firstLine="0"/>
      <w:jc w:val="center"/>
    </w:pPr>
  </w:style>
  <w:style w:type="paragraph" w:customStyle="1" w:styleId="-">
    <w:name w:val="Кому-куда"/>
    <w:basedOn w:val="a"/>
    <w:next w:val="ac"/>
    <w:rsid w:val="00612696"/>
    <w:pPr>
      <w:spacing w:before="360" w:line="240" w:lineRule="auto"/>
      <w:ind w:left="5103" w:firstLine="0"/>
      <w:jc w:val="left"/>
    </w:pPr>
  </w:style>
  <w:style w:type="paragraph" w:styleId="af">
    <w:name w:val="Block Text"/>
    <w:basedOn w:val="a"/>
    <w:rsid w:val="00612696"/>
    <w:pPr>
      <w:spacing w:after="120"/>
      <w:ind w:left="1440" w:right="1440"/>
    </w:pPr>
  </w:style>
  <w:style w:type="paragraph" w:customStyle="1" w:styleId="af0">
    <w:name w:val="Приказ"/>
    <w:basedOn w:val="a"/>
    <w:next w:val="a"/>
    <w:rsid w:val="00612696"/>
    <w:pPr>
      <w:spacing w:before="240" w:after="240" w:line="240" w:lineRule="auto"/>
      <w:ind w:right="5528" w:firstLine="0"/>
      <w:jc w:val="left"/>
    </w:pPr>
  </w:style>
  <w:style w:type="paragraph" w:customStyle="1" w:styleId="10">
    <w:name w:val="Бланк1"/>
    <w:basedOn w:val="a7"/>
    <w:rsid w:val="00612696"/>
    <w:pPr>
      <w:spacing w:before="0" w:after="0"/>
    </w:pPr>
    <w:rPr>
      <w:sz w:val="28"/>
    </w:rPr>
  </w:style>
  <w:style w:type="paragraph" w:customStyle="1" w:styleId="20">
    <w:name w:val="Бланк2"/>
    <w:basedOn w:val="a7"/>
    <w:rsid w:val="00612696"/>
    <w:pPr>
      <w:spacing w:before="0" w:after="0"/>
      <w:outlineLvl w:val="9"/>
    </w:pPr>
  </w:style>
  <w:style w:type="paragraph" w:customStyle="1" w:styleId="30">
    <w:name w:val="Бланк3"/>
    <w:basedOn w:val="a"/>
    <w:rsid w:val="00612696"/>
    <w:pPr>
      <w:tabs>
        <w:tab w:val="left" w:leader="underscore" w:pos="2126"/>
      </w:tabs>
      <w:spacing w:before="120" w:line="240" w:lineRule="auto"/>
      <w:ind w:firstLine="0"/>
      <w:jc w:val="left"/>
    </w:pPr>
    <w:rPr>
      <w:sz w:val="24"/>
    </w:rPr>
  </w:style>
  <w:style w:type="paragraph" w:styleId="af1">
    <w:name w:val="Body Text Indent"/>
    <w:basedOn w:val="a"/>
    <w:rsid w:val="00612696"/>
    <w:pPr>
      <w:ind w:firstLine="851"/>
    </w:pPr>
  </w:style>
  <w:style w:type="paragraph" w:styleId="21">
    <w:name w:val="Body Text Indent 2"/>
    <w:basedOn w:val="a"/>
    <w:rsid w:val="00612696"/>
    <w:pPr>
      <w:jc w:val="center"/>
    </w:pPr>
    <w:rPr>
      <w:b/>
      <w:bCs/>
    </w:rPr>
  </w:style>
  <w:style w:type="paragraph" w:styleId="31">
    <w:name w:val="Body Text Indent 3"/>
    <w:basedOn w:val="a"/>
    <w:rsid w:val="00612696"/>
  </w:style>
  <w:style w:type="paragraph" w:styleId="af2">
    <w:name w:val="Balloon Text"/>
    <w:basedOn w:val="a"/>
    <w:semiHidden/>
    <w:rsid w:val="00612696"/>
    <w:rPr>
      <w:rFonts w:ascii="Tahoma" w:hAnsi="Tahoma" w:cs="Tahoma"/>
      <w:sz w:val="16"/>
      <w:szCs w:val="16"/>
    </w:rPr>
  </w:style>
  <w:style w:type="table" w:styleId="af3">
    <w:name w:val="Table Grid"/>
    <w:basedOn w:val="a1"/>
    <w:rsid w:val="00944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06B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34"/>
    <w:qFormat/>
    <w:rsid w:val="00A06B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696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612696"/>
    <w:pPr>
      <w:keepNext/>
      <w:spacing w:after="240" w:line="240" w:lineRule="auto"/>
      <w:ind w:firstLine="0"/>
      <w:jc w:val="left"/>
      <w:outlineLvl w:val="0"/>
    </w:pPr>
    <w:rPr>
      <w:caps/>
      <w:kern w:val="28"/>
      <w:sz w:val="32"/>
    </w:rPr>
  </w:style>
  <w:style w:type="paragraph" w:styleId="2">
    <w:name w:val="heading 2"/>
    <w:basedOn w:val="a"/>
    <w:next w:val="a"/>
    <w:qFormat/>
    <w:rsid w:val="00612696"/>
    <w:pPr>
      <w:keepNext/>
      <w:spacing w:before="120" w:after="120" w:line="240" w:lineRule="auto"/>
      <w:ind w:firstLine="0"/>
      <w:jc w:val="left"/>
      <w:outlineLvl w:val="1"/>
    </w:pPr>
    <w:rPr>
      <w:caps/>
    </w:rPr>
  </w:style>
  <w:style w:type="paragraph" w:styleId="3">
    <w:name w:val="heading 3"/>
    <w:basedOn w:val="a"/>
    <w:next w:val="a"/>
    <w:qFormat/>
    <w:rsid w:val="00612696"/>
    <w:pPr>
      <w:keepNext/>
      <w:spacing w:before="240" w:after="60" w:line="240" w:lineRule="auto"/>
      <w:ind w:firstLine="0"/>
      <w:jc w:val="left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№"/>
    <w:basedOn w:val="a"/>
    <w:next w:val="a4"/>
    <w:rsid w:val="00612696"/>
    <w:pPr>
      <w:keepNext/>
      <w:spacing w:before="120" w:after="120"/>
      <w:jc w:val="right"/>
    </w:pPr>
  </w:style>
  <w:style w:type="paragraph" w:customStyle="1" w:styleId="a4">
    <w:name w:val="Название таблицы"/>
    <w:basedOn w:val="a"/>
    <w:next w:val="a"/>
    <w:rsid w:val="00612696"/>
    <w:pPr>
      <w:keepNext/>
      <w:spacing w:before="120" w:after="120" w:line="240" w:lineRule="auto"/>
      <w:ind w:firstLine="0"/>
      <w:jc w:val="center"/>
    </w:pPr>
  </w:style>
  <w:style w:type="paragraph" w:customStyle="1" w:styleId="a5">
    <w:name w:val="Текст в таблице"/>
    <w:basedOn w:val="a"/>
    <w:rsid w:val="00612696"/>
    <w:pPr>
      <w:spacing w:line="240" w:lineRule="auto"/>
      <w:ind w:firstLine="0"/>
      <w:jc w:val="center"/>
    </w:pPr>
  </w:style>
  <w:style w:type="character" w:styleId="a6">
    <w:name w:val="page number"/>
    <w:basedOn w:val="a0"/>
    <w:rsid w:val="00612696"/>
    <w:rPr>
      <w:rFonts w:ascii="Times New Roman" w:hAnsi="Times New Roman"/>
      <w:sz w:val="24"/>
    </w:rPr>
  </w:style>
  <w:style w:type="paragraph" w:styleId="a7">
    <w:name w:val="Title"/>
    <w:basedOn w:val="a"/>
    <w:qFormat/>
    <w:rsid w:val="00612696"/>
    <w:pPr>
      <w:spacing w:before="480" w:after="240" w:line="240" w:lineRule="auto"/>
      <w:ind w:firstLine="0"/>
      <w:jc w:val="center"/>
      <w:outlineLvl w:val="0"/>
    </w:pPr>
    <w:rPr>
      <w:kern w:val="28"/>
      <w:sz w:val="32"/>
    </w:rPr>
  </w:style>
  <w:style w:type="paragraph" w:styleId="a8">
    <w:name w:val="Normal Indent"/>
    <w:basedOn w:val="a"/>
    <w:rsid w:val="00612696"/>
    <w:pPr>
      <w:spacing w:before="120"/>
    </w:pPr>
  </w:style>
  <w:style w:type="paragraph" w:styleId="a9">
    <w:name w:val="caption"/>
    <w:basedOn w:val="a"/>
    <w:next w:val="a"/>
    <w:qFormat/>
    <w:rsid w:val="00612696"/>
    <w:pPr>
      <w:keepNext/>
      <w:spacing w:before="120"/>
      <w:jc w:val="right"/>
    </w:pPr>
  </w:style>
  <w:style w:type="paragraph" w:customStyle="1" w:styleId="4">
    <w:name w:val="Бланк4 направление"/>
    <w:basedOn w:val="aa"/>
    <w:rsid w:val="00612696"/>
    <w:pPr>
      <w:spacing w:before="240" w:line="240" w:lineRule="auto"/>
      <w:ind w:firstLine="0"/>
      <w:jc w:val="left"/>
    </w:pPr>
    <w:rPr>
      <w:rFonts w:ascii="Times New Roman" w:hAnsi="Times New Roman"/>
      <w:sz w:val="28"/>
    </w:rPr>
  </w:style>
  <w:style w:type="paragraph" w:styleId="aa">
    <w:name w:val="Plain Text"/>
    <w:basedOn w:val="a"/>
    <w:rsid w:val="00612696"/>
    <w:rPr>
      <w:rFonts w:ascii="Courier New" w:hAnsi="Courier New" w:cs="Courier New"/>
      <w:sz w:val="20"/>
    </w:rPr>
  </w:style>
  <w:style w:type="paragraph" w:customStyle="1" w:styleId="ab">
    <w:name w:val="Регалии"/>
    <w:basedOn w:val="a"/>
    <w:autoRedefine/>
    <w:rsid w:val="00612696"/>
    <w:pPr>
      <w:tabs>
        <w:tab w:val="left" w:pos="7230"/>
      </w:tabs>
      <w:suppressAutoHyphens/>
      <w:spacing w:before="720" w:line="240" w:lineRule="auto"/>
      <w:ind w:right="5670" w:firstLine="0"/>
      <w:jc w:val="left"/>
    </w:pPr>
  </w:style>
  <w:style w:type="paragraph" w:customStyle="1" w:styleId="ac">
    <w:name w:val="Заголовок разреженный"/>
    <w:basedOn w:val="2"/>
    <w:next w:val="a"/>
    <w:autoRedefine/>
    <w:rsid w:val="00612696"/>
    <w:pPr>
      <w:spacing w:before="0" w:after="240"/>
      <w:jc w:val="center"/>
    </w:pPr>
    <w:rPr>
      <w:spacing w:val="80"/>
      <w:sz w:val="32"/>
    </w:rPr>
  </w:style>
  <w:style w:type="paragraph" w:customStyle="1" w:styleId="ad">
    <w:name w:val="Текст в таблице_левый"/>
    <w:basedOn w:val="a5"/>
    <w:rsid w:val="00612696"/>
    <w:pPr>
      <w:jc w:val="left"/>
    </w:pPr>
  </w:style>
  <w:style w:type="paragraph" w:customStyle="1" w:styleId="ae">
    <w:name w:val="Текст в таблице_центр"/>
    <w:basedOn w:val="a"/>
    <w:rsid w:val="00612696"/>
    <w:pPr>
      <w:spacing w:line="240" w:lineRule="auto"/>
      <w:ind w:firstLine="0"/>
      <w:jc w:val="center"/>
    </w:pPr>
  </w:style>
  <w:style w:type="paragraph" w:customStyle="1" w:styleId="-">
    <w:name w:val="Кому-куда"/>
    <w:basedOn w:val="a"/>
    <w:next w:val="ac"/>
    <w:rsid w:val="00612696"/>
    <w:pPr>
      <w:spacing w:before="360" w:line="240" w:lineRule="auto"/>
      <w:ind w:left="5103" w:firstLine="0"/>
      <w:jc w:val="left"/>
    </w:pPr>
  </w:style>
  <w:style w:type="paragraph" w:styleId="af">
    <w:name w:val="Block Text"/>
    <w:basedOn w:val="a"/>
    <w:rsid w:val="00612696"/>
    <w:pPr>
      <w:spacing w:after="120"/>
      <w:ind w:left="1440" w:right="1440"/>
    </w:pPr>
  </w:style>
  <w:style w:type="paragraph" w:customStyle="1" w:styleId="af0">
    <w:name w:val="Приказ"/>
    <w:basedOn w:val="a"/>
    <w:next w:val="a"/>
    <w:rsid w:val="00612696"/>
    <w:pPr>
      <w:spacing w:before="240" w:after="240" w:line="240" w:lineRule="auto"/>
      <w:ind w:right="5528" w:firstLine="0"/>
      <w:jc w:val="left"/>
    </w:pPr>
  </w:style>
  <w:style w:type="paragraph" w:customStyle="1" w:styleId="10">
    <w:name w:val="Бланк1"/>
    <w:basedOn w:val="a7"/>
    <w:rsid w:val="00612696"/>
    <w:pPr>
      <w:spacing w:before="0" w:after="0"/>
    </w:pPr>
    <w:rPr>
      <w:sz w:val="28"/>
    </w:rPr>
  </w:style>
  <w:style w:type="paragraph" w:customStyle="1" w:styleId="20">
    <w:name w:val="Бланк2"/>
    <w:basedOn w:val="a7"/>
    <w:rsid w:val="00612696"/>
    <w:pPr>
      <w:spacing w:before="0" w:after="0"/>
      <w:outlineLvl w:val="9"/>
    </w:pPr>
  </w:style>
  <w:style w:type="paragraph" w:customStyle="1" w:styleId="30">
    <w:name w:val="Бланк3"/>
    <w:basedOn w:val="a"/>
    <w:rsid w:val="00612696"/>
    <w:pPr>
      <w:tabs>
        <w:tab w:val="left" w:leader="underscore" w:pos="2126"/>
      </w:tabs>
      <w:spacing w:before="120" w:line="240" w:lineRule="auto"/>
      <w:ind w:firstLine="0"/>
      <w:jc w:val="left"/>
    </w:pPr>
    <w:rPr>
      <w:sz w:val="24"/>
    </w:rPr>
  </w:style>
  <w:style w:type="paragraph" w:styleId="af1">
    <w:name w:val="Body Text Indent"/>
    <w:basedOn w:val="a"/>
    <w:rsid w:val="00612696"/>
    <w:pPr>
      <w:ind w:firstLine="851"/>
    </w:pPr>
  </w:style>
  <w:style w:type="paragraph" w:styleId="21">
    <w:name w:val="Body Text Indent 2"/>
    <w:basedOn w:val="a"/>
    <w:rsid w:val="00612696"/>
    <w:pPr>
      <w:jc w:val="center"/>
    </w:pPr>
    <w:rPr>
      <w:b/>
      <w:bCs/>
    </w:rPr>
  </w:style>
  <w:style w:type="paragraph" w:styleId="31">
    <w:name w:val="Body Text Indent 3"/>
    <w:basedOn w:val="a"/>
    <w:rsid w:val="00612696"/>
  </w:style>
  <w:style w:type="paragraph" w:styleId="af2">
    <w:name w:val="Balloon Text"/>
    <w:basedOn w:val="a"/>
    <w:semiHidden/>
    <w:rsid w:val="00612696"/>
    <w:rPr>
      <w:rFonts w:ascii="Tahoma" w:hAnsi="Tahoma" w:cs="Tahoma"/>
      <w:sz w:val="16"/>
      <w:szCs w:val="16"/>
    </w:rPr>
  </w:style>
  <w:style w:type="table" w:styleId="af3">
    <w:name w:val="Table Grid"/>
    <w:basedOn w:val="a1"/>
    <w:rsid w:val="00944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06B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34"/>
    <w:qFormat/>
    <w:rsid w:val="00A06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50596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235059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350596" TargetMode="External"/><Relationship Id="rId11" Type="http://schemas.openxmlformats.org/officeDocument/2006/relationships/hyperlink" Target="http://docs.cntd.ru/document/90235059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235059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35059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8;&#1072;&#1095;\Documents\_&#1048;&#1089;&#1090;&#1086;&#1088;&#1080;&#1103;%20&#1073;&#1086;&#1083;&#1077;&#1079;&#1085;&#1080;\&#1041;&#1077;&#1079;&#1084;&#1077;&#1085;&#1086;&#1074;%20&#1055;.&#1042;\&#1073;&#1083;&#1072;&#1085;&#1082;%20&#1089;%20&#1084;&#1086;&#1079;&#1075;&#1072;&#1084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с мозгами</Template>
  <TotalTime>21</TotalTime>
  <Pages>18</Pages>
  <Words>4689</Words>
  <Characters>26730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больницы</vt:lpstr>
    </vt:vector>
  </TitlesOfParts>
  <Company>DPB-6</Company>
  <LinksUpToDate>false</LinksUpToDate>
  <CharactersWithSpaces>31357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больницы</dc:title>
  <dc:creator>Врач</dc:creator>
  <cp:lastModifiedBy>Наталия В. Семенова</cp:lastModifiedBy>
  <cp:revision>4</cp:revision>
  <cp:lastPrinted>2018-10-12T14:36:00Z</cp:lastPrinted>
  <dcterms:created xsi:type="dcterms:W3CDTF">2018-10-17T08:26:00Z</dcterms:created>
  <dcterms:modified xsi:type="dcterms:W3CDTF">2018-10-17T08:47:00Z</dcterms:modified>
</cp:coreProperties>
</file>