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A68" w:rsidRDefault="00C34D7A">
      <w:pPr>
        <w:keepNext/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.75pt;margin-top:.75pt;width:468.3pt;height:156.55pt;z-index:251654656" o:allowincell="f" filled="f" stroked="f">
            <v:textbox style="mso-next-textbox:#_x0000_s1032">
              <w:txbxContent>
                <w:p w:rsidR="00C82A68" w:rsidRDefault="00C82A68">
                  <w:pPr>
                    <w:jc w:val="center"/>
                    <w:rPr>
                      <w:lang w:val="en-US"/>
                    </w:rPr>
                  </w:pPr>
                </w:p>
                <w:p w:rsidR="00C82A68" w:rsidRDefault="00C82A68">
                  <w:pPr>
                    <w:jc w:val="center"/>
                    <w:rPr>
                      <w:lang w:val="en-US"/>
                    </w:rPr>
                  </w:pPr>
                </w:p>
                <w:p w:rsidR="00C82A68" w:rsidRDefault="00C82A68">
                  <w:pPr>
                    <w:jc w:val="center"/>
                    <w:rPr>
                      <w:lang w:val="en-US"/>
                    </w:rPr>
                  </w:pPr>
                </w:p>
                <w:p w:rsidR="00C82A68" w:rsidRDefault="00C82A68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  <w:p w:rsidR="00C82A68" w:rsidRDefault="00C82A68">
                  <w:pPr>
                    <w:spacing w:line="48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РОССИЙСКАЯ ФЕДЕРАЦИЯ</w:t>
                  </w:r>
                </w:p>
                <w:tbl>
                  <w:tblPr>
                    <w:tblW w:w="12157" w:type="dxa"/>
                    <w:tblLook w:val="01E0" w:firstRow="1" w:lastRow="1" w:firstColumn="1" w:lastColumn="1" w:noHBand="0" w:noVBand="0"/>
                  </w:tblPr>
                  <w:tblGrid>
                    <w:gridCol w:w="7621"/>
                    <w:gridCol w:w="4536"/>
                  </w:tblGrid>
                  <w:tr w:rsidR="00C82A68">
                    <w:tc>
                      <w:tcPr>
                        <w:tcW w:w="7621" w:type="dxa"/>
                        <w:vAlign w:val="center"/>
                      </w:tcPr>
                      <w:p w:rsidR="00C82A68" w:rsidRDefault="00C82A68">
                        <w:pPr>
                          <w:pStyle w:val="21"/>
                          <w:tabs>
                            <w:tab w:val="left" w:pos="8080"/>
                            <w:tab w:val="left" w:pos="9090"/>
                          </w:tabs>
                        </w:pPr>
                        <w:r>
                          <w:t xml:space="preserve">                                </w:t>
                        </w:r>
                        <w:r w:rsidR="003647AF">
                          <w:t xml:space="preserve"> </w:t>
                        </w:r>
                        <w:r>
                          <w:t xml:space="preserve">  МИНИСТЕРСТВО ЗДРАВООХРАНЕНИЯ  </w:t>
                        </w:r>
                      </w:p>
                      <w:p w:rsidR="00C82A68" w:rsidRDefault="00C82A68" w:rsidP="00852D0C">
                        <w:pPr>
                          <w:pStyle w:val="21"/>
                          <w:tabs>
                            <w:tab w:val="left" w:pos="8080"/>
                            <w:tab w:val="left" w:pos="9090"/>
                          </w:tabs>
                        </w:pPr>
                        <w:r>
                          <w:t xml:space="preserve">                                ОРЕНБУРГСКОЙ ОБЛАСТИ</w:t>
                        </w:r>
                      </w:p>
                      <w:p w:rsidR="00C82A68" w:rsidRDefault="00C82A68">
                        <w:pPr>
                          <w:tabs>
                            <w:tab w:val="left" w:pos="3544"/>
                            <w:tab w:val="left" w:pos="8080"/>
                            <w:tab w:val="left" w:pos="9090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 xml:space="preserve">                                   </w:t>
                        </w:r>
                      </w:p>
                      <w:p w:rsidR="00C82A68" w:rsidRDefault="00C82A68">
                        <w:pPr>
                          <w:tabs>
                            <w:tab w:val="left" w:pos="3544"/>
                            <w:tab w:val="left" w:pos="8080"/>
                            <w:tab w:val="left" w:pos="9090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c>
                    <w:tc>
                      <w:tcPr>
                        <w:tcW w:w="4536" w:type="dxa"/>
                      </w:tcPr>
                      <w:p w:rsidR="00C82A68" w:rsidRDefault="00C82A68">
                        <w:pPr>
                          <w:tabs>
                            <w:tab w:val="left" w:pos="3969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  <w:p w:rsidR="00C82A68" w:rsidRDefault="00C82A68">
                        <w:pPr>
                          <w:tabs>
                            <w:tab w:val="left" w:pos="3544"/>
                          </w:tabs>
                          <w:spacing w:line="480" w:lineRule="auto"/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  <w:p w:rsidR="00C82A68" w:rsidRDefault="00C82A68">
                        <w:pPr>
                          <w:tabs>
                            <w:tab w:val="left" w:pos="3544"/>
                          </w:tabs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c>
                  </w:tr>
                </w:tbl>
                <w:p w:rsidR="00C82A68" w:rsidRDefault="00C82A68">
                  <w:pPr>
                    <w:pStyle w:val="1"/>
                  </w:pPr>
                  <w:r>
                    <w:t>ПРИКАЗ</w:t>
                  </w:r>
                </w:p>
                <w:p w:rsidR="00C82A68" w:rsidRDefault="00C82A68">
                  <w:pPr>
                    <w:ind w:right="63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№</w:t>
                  </w:r>
                  <w:r>
                    <w:rPr>
                      <w:b/>
                      <w:sz w:val="22"/>
                      <w:u w:val="single"/>
                    </w:rPr>
                    <w:t xml:space="preserve">         </w:t>
                  </w:r>
                  <w:r>
                    <w:rPr>
                      <w:b/>
                      <w:sz w:val="22"/>
                    </w:rPr>
                    <w:t xml:space="preserve">  от  "</w:t>
                  </w:r>
                  <w:r>
                    <w:rPr>
                      <w:b/>
                      <w:sz w:val="22"/>
                      <w:u w:val="single"/>
                    </w:rPr>
                    <w:t xml:space="preserve">       </w:t>
                  </w:r>
                  <w:r>
                    <w:rPr>
                      <w:b/>
                      <w:sz w:val="22"/>
                    </w:rPr>
                    <w:t>"</w:t>
                  </w:r>
                  <w:r>
                    <w:rPr>
                      <w:b/>
                      <w:sz w:val="22"/>
                      <w:u w:val="single"/>
                    </w:rPr>
                    <w:t xml:space="preserve">        </w:t>
                  </w:r>
                  <w:r>
                    <w:rPr>
                      <w:b/>
                      <w:sz w:val="22"/>
                    </w:rPr>
                    <w:t xml:space="preserve"> 20</w:t>
                  </w:r>
                  <w:r w:rsidR="000D282C">
                    <w:rPr>
                      <w:b/>
                      <w:sz w:val="22"/>
                    </w:rPr>
                    <w:t>1</w:t>
                  </w:r>
                  <w:r w:rsidR="00B82E04">
                    <w:rPr>
                      <w:b/>
                      <w:sz w:val="22"/>
                    </w:rPr>
                    <w:t>4</w:t>
                  </w:r>
                  <w:r>
                    <w:rPr>
                      <w:b/>
                      <w:sz w:val="22"/>
                    </w:rPr>
                    <w:t xml:space="preserve"> года</w:t>
                  </w:r>
                  <w:r>
                    <w:rPr>
                      <w:b/>
                      <w:sz w:val="22"/>
                    </w:rPr>
                    <w:tab/>
                  </w:r>
                  <w:r>
                    <w:rPr>
                      <w:b/>
                      <w:sz w:val="22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>
          <v:group id="_x0000_s1037" style="position:absolute;margin-left:220.05pt;margin-top:.75pt;width:45.35pt;height:53.25pt;z-index:251660800" coordorigin="3480,1360" coordsize="907,10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3480;top:1360;width:907;height:1065">
              <v:imagedata r:id="rId9" o:title="Окантовка малая"/>
            </v:shape>
            <v:shape id="_x0000_s1039" type="#_x0000_t75" style="position:absolute;left:3518;top:1400;width:828;height:915;mso-wrap-edited:f" wrapcoords="-343 0 -343 21291 21600 21291 21600 0 -343 0" fillcolor="window">
              <v:imagedata r:id="rId10" o:title=""/>
            </v:shape>
          </v:group>
        </w:pict>
      </w: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34D7A">
      <w:pPr>
        <w:keepNext/>
      </w:pPr>
      <w:r>
        <w:rPr>
          <w:noProof/>
        </w:rPr>
        <w:pict>
          <v:shape id="_x0000_s1033" type="#_x0000_t202" style="position:absolute;margin-left:4.05pt;margin-top:9.35pt;width:4in;height:61.1pt;z-index:251659776" filled="f" stroked="f">
            <v:textbox style="mso-next-textbox:#_x0000_s1033" inset=".5mm,,.5mm">
              <w:txbxContent>
                <w:p w:rsidR="0019551C" w:rsidRDefault="0019551C" w:rsidP="0019551C">
                  <w:pPr>
                    <w:pStyle w:val="a3"/>
                    <w:keepNext/>
                    <w:ind w:firstLine="426"/>
                    <w:rPr>
                      <w:sz w:val="24"/>
                    </w:rPr>
                  </w:pPr>
                  <w:r>
                    <w:rPr>
                      <w:sz w:val="24"/>
                    </w:rPr>
                    <w:t>О проведении межрегиональной научно-практической конференции</w:t>
                  </w:r>
                </w:p>
                <w:p w:rsidR="0019551C" w:rsidRDefault="0019551C" w:rsidP="0019551C">
                  <w:pPr>
                    <w:pStyle w:val="a3"/>
                    <w:keepNext/>
                    <w:ind w:firstLine="426"/>
                    <w:rPr>
                      <w:sz w:val="24"/>
                    </w:rPr>
                  </w:pPr>
                  <w:r w:rsidRPr="00A7259B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Детская психоневрология. </w:t>
                  </w:r>
                  <w:proofErr w:type="spellStart"/>
                  <w:r w:rsidR="00E54EE1">
                    <w:rPr>
                      <w:sz w:val="24"/>
                      <w:szCs w:val="24"/>
                    </w:rPr>
                    <w:t>Аддикции</w:t>
                  </w:r>
                  <w:proofErr w:type="spellEnd"/>
                  <w:r w:rsidR="00E54EE1">
                    <w:rPr>
                      <w:sz w:val="24"/>
                      <w:szCs w:val="24"/>
                    </w:rPr>
                    <w:t xml:space="preserve">, </w:t>
                  </w:r>
                  <w:r>
                    <w:rPr>
                      <w:sz w:val="24"/>
                      <w:szCs w:val="24"/>
                    </w:rPr>
                    <w:t xml:space="preserve">аутизм и </w:t>
                  </w:r>
                  <w:proofErr w:type="spellStart"/>
                  <w:r>
                    <w:rPr>
                      <w:sz w:val="24"/>
                      <w:szCs w:val="24"/>
                    </w:rPr>
                    <w:t>суицидологи</w:t>
                  </w:r>
                  <w:r w:rsidR="00E54EE1">
                    <w:rPr>
                      <w:sz w:val="24"/>
                      <w:szCs w:val="24"/>
                    </w:rPr>
                    <w:t>я</w:t>
                  </w:r>
                  <w:proofErr w:type="spellEnd"/>
                  <w:r>
                    <w:rPr>
                      <w:sz w:val="24"/>
                      <w:szCs w:val="24"/>
                    </w:rPr>
                    <w:t>»</w:t>
                  </w:r>
                  <w:r>
                    <w:rPr>
                      <w:sz w:val="24"/>
                    </w:rPr>
                    <w:t>.</w:t>
                  </w:r>
                </w:p>
                <w:p w:rsidR="00C82A68" w:rsidRDefault="00C82A68" w:rsidP="0019551C">
                  <w:pPr>
                    <w:pStyle w:val="a3"/>
                    <w:keepNext/>
                    <w:spacing w:line="360" w:lineRule="auto"/>
                    <w:ind w:firstLine="900"/>
                    <w:jc w:val="left"/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29" style="position:absolute;flip:x;z-index:251656704" from="292.05pt,.35pt" to="292.05pt,13.85pt"/>
        </w:pict>
      </w:r>
      <w:r>
        <w:rPr>
          <w:noProof/>
        </w:rPr>
        <w:pict>
          <v:line id="_x0000_s1031" style="position:absolute;flip:y;z-index:251658752" from="274.05pt,.35pt" to="289.8pt,.35pt"/>
        </w:pict>
      </w:r>
      <w:r>
        <w:rPr>
          <w:noProof/>
        </w:rPr>
        <w:pict>
          <v:line id="_x0000_s1030" style="position:absolute;flip:y;z-index:251657728" from="1.1pt,2.15pt" to="16.85pt,2.15pt" o:allowincell="f"/>
        </w:pict>
      </w:r>
      <w:r>
        <w:rPr>
          <w:noProof/>
        </w:rPr>
        <w:pict>
          <v:line id="_x0000_s1028" style="position:absolute;flip:x;z-index:251655680" from="1.1pt,2.9pt" to="1.1pt,16.4pt" o:allowincell="f"/>
        </w:pict>
      </w: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</w:pPr>
    </w:p>
    <w:p w:rsidR="00C82A68" w:rsidRDefault="00C82A68">
      <w:pPr>
        <w:keepNext/>
        <w:ind w:firstLine="709"/>
      </w:pPr>
    </w:p>
    <w:p w:rsidR="00C82A68" w:rsidRDefault="00C82A68" w:rsidP="0074023B">
      <w:pPr>
        <w:pStyle w:val="a3"/>
        <w:keepNext/>
        <w:ind w:firstLine="900"/>
        <w:jc w:val="both"/>
      </w:pPr>
      <w:r>
        <w:t xml:space="preserve">В соответствии с </w:t>
      </w:r>
      <w:r w:rsidR="00852D0C">
        <w:t xml:space="preserve">планом основных организационных мероприятий министерства здравоохранения Оренбургской области </w:t>
      </w:r>
      <w:proofErr w:type="gramStart"/>
      <w:r>
        <w:t>п</w:t>
      </w:r>
      <w:proofErr w:type="gramEnd"/>
      <w:r w:rsidR="00852D0C">
        <w:t xml:space="preserve"> </w:t>
      </w:r>
      <w:r>
        <w:t>р</w:t>
      </w:r>
      <w:r w:rsidR="00852D0C">
        <w:t xml:space="preserve"> </w:t>
      </w:r>
      <w:r>
        <w:t>и</w:t>
      </w:r>
      <w:r w:rsidR="00852D0C">
        <w:t xml:space="preserve"> </w:t>
      </w:r>
      <w:r>
        <w:t>к</w:t>
      </w:r>
      <w:r w:rsidR="00852D0C">
        <w:t xml:space="preserve"> </w:t>
      </w:r>
      <w:r>
        <w:t>а</w:t>
      </w:r>
      <w:r w:rsidR="00852D0C">
        <w:t xml:space="preserve"> </w:t>
      </w:r>
      <w:r>
        <w:t>з</w:t>
      </w:r>
      <w:r w:rsidR="00852D0C">
        <w:t xml:space="preserve"> </w:t>
      </w:r>
      <w:r>
        <w:t>ы</w:t>
      </w:r>
      <w:r w:rsidR="00852D0C">
        <w:t xml:space="preserve"> </w:t>
      </w:r>
      <w:r>
        <w:t>в</w:t>
      </w:r>
      <w:r w:rsidR="00852D0C">
        <w:t xml:space="preserve"> </w:t>
      </w:r>
      <w:r>
        <w:t>а</w:t>
      </w:r>
      <w:r w:rsidR="00852D0C">
        <w:t xml:space="preserve"> ю</w:t>
      </w:r>
      <w:r w:rsidR="00E82BF4">
        <w:t xml:space="preserve"> совместно с </w:t>
      </w:r>
      <w:r w:rsidR="00E54EE1">
        <w:t>Ф</w:t>
      </w:r>
      <w:r w:rsidR="00E82BF4">
        <w:t>ГБОУ ВО «Оренбургский государственный медицинский университет» МЗ РФ</w:t>
      </w:r>
      <w:r>
        <w:t>:</w:t>
      </w:r>
    </w:p>
    <w:p w:rsidR="001B51BE" w:rsidRPr="00E07475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  <w:rPr>
          <w:b/>
        </w:rPr>
      </w:pPr>
      <w:r>
        <w:t xml:space="preserve">Провести </w:t>
      </w:r>
      <w:r w:rsidR="0019551C">
        <w:t>межрегиональную н</w:t>
      </w:r>
      <w:r w:rsidR="00852D0C" w:rsidRPr="00852D0C">
        <w:t>аучно-практическ</w:t>
      </w:r>
      <w:r w:rsidR="00852D0C">
        <w:t>ую</w:t>
      </w:r>
      <w:r w:rsidR="00852D0C" w:rsidRPr="00852D0C">
        <w:t xml:space="preserve"> конференци</w:t>
      </w:r>
      <w:r w:rsidR="00852D0C">
        <w:t xml:space="preserve">ю </w:t>
      </w:r>
      <w:r w:rsidR="002E3C71" w:rsidRPr="00B82E04">
        <w:rPr>
          <w:szCs w:val="28"/>
        </w:rPr>
        <w:t>«</w:t>
      </w:r>
      <w:r w:rsidR="0019551C">
        <w:rPr>
          <w:szCs w:val="28"/>
        </w:rPr>
        <w:t xml:space="preserve">Детская психоневрология. </w:t>
      </w:r>
      <w:proofErr w:type="spellStart"/>
      <w:r w:rsidR="00E54EE1">
        <w:rPr>
          <w:szCs w:val="28"/>
        </w:rPr>
        <w:t>Аддикции</w:t>
      </w:r>
      <w:proofErr w:type="spellEnd"/>
      <w:r w:rsidR="00E54EE1">
        <w:rPr>
          <w:szCs w:val="28"/>
        </w:rPr>
        <w:t xml:space="preserve">, </w:t>
      </w:r>
      <w:r w:rsidR="0019551C">
        <w:rPr>
          <w:szCs w:val="28"/>
        </w:rPr>
        <w:t xml:space="preserve">аутизм и </w:t>
      </w:r>
      <w:proofErr w:type="spellStart"/>
      <w:r w:rsidR="0019551C">
        <w:rPr>
          <w:szCs w:val="28"/>
        </w:rPr>
        <w:t>суицидологи</w:t>
      </w:r>
      <w:r w:rsidR="00E54EE1">
        <w:rPr>
          <w:szCs w:val="28"/>
        </w:rPr>
        <w:t>я</w:t>
      </w:r>
      <w:proofErr w:type="spellEnd"/>
      <w:r w:rsidR="002E3C71" w:rsidRPr="00B82E04">
        <w:rPr>
          <w:szCs w:val="28"/>
        </w:rPr>
        <w:t>»</w:t>
      </w:r>
      <w:r w:rsidR="000F6DD5">
        <w:t xml:space="preserve">. Срок проведения конференции </w:t>
      </w:r>
      <w:r w:rsidR="00E54EE1" w:rsidRPr="00E07475">
        <w:rPr>
          <w:b/>
        </w:rPr>
        <w:t>20</w:t>
      </w:r>
      <w:r w:rsidR="000D07A9" w:rsidRPr="00E07475">
        <w:rPr>
          <w:b/>
        </w:rPr>
        <w:t xml:space="preserve"> </w:t>
      </w:r>
      <w:r w:rsidR="0019551C" w:rsidRPr="00E07475">
        <w:rPr>
          <w:b/>
        </w:rPr>
        <w:t>апрел</w:t>
      </w:r>
      <w:r w:rsidR="002E3C71" w:rsidRPr="00E07475">
        <w:rPr>
          <w:b/>
        </w:rPr>
        <w:t>я 201</w:t>
      </w:r>
      <w:r w:rsidR="00E54EE1" w:rsidRPr="00E07475">
        <w:rPr>
          <w:b/>
        </w:rPr>
        <w:t>7</w:t>
      </w:r>
      <w:r w:rsidR="002E3C71" w:rsidRPr="00E07475">
        <w:rPr>
          <w:b/>
        </w:rPr>
        <w:t xml:space="preserve"> года.</w:t>
      </w:r>
      <w:bookmarkStart w:id="0" w:name="_GoBack"/>
      <w:bookmarkEnd w:id="0"/>
    </w:p>
    <w:p w:rsidR="00C82A68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>
        <w:t xml:space="preserve">Утвердить </w:t>
      </w:r>
      <w:r w:rsidR="00520228">
        <w:t xml:space="preserve">программу </w:t>
      </w:r>
      <w:r>
        <w:t>работы конференции (Приложение №1).</w:t>
      </w:r>
    </w:p>
    <w:p w:rsidR="0074023B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>
        <w:t>Определить мест</w:t>
      </w:r>
      <w:r w:rsidR="00C43FD2">
        <w:t>а</w:t>
      </w:r>
      <w:r>
        <w:t xml:space="preserve"> проведения </w:t>
      </w:r>
      <w:r w:rsidR="0074023B">
        <w:t xml:space="preserve">конференции </w:t>
      </w:r>
      <w:r w:rsidR="003576CF">
        <w:t>–</w:t>
      </w:r>
      <w:r w:rsidR="00C43FD2">
        <w:t xml:space="preserve"> аудитория</w:t>
      </w:r>
      <w:r w:rsidR="003576CF">
        <w:t xml:space="preserve"> Областной перинатальный центр</w:t>
      </w:r>
      <w:r w:rsidR="00C43FD2">
        <w:t xml:space="preserve"> Г</w:t>
      </w:r>
      <w:r w:rsidR="003576CF">
        <w:t>А</w:t>
      </w:r>
      <w:r w:rsidR="00C43FD2">
        <w:t>УЗ ООКБ №</w:t>
      </w:r>
      <w:r w:rsidR="003576CF">
        <w:t>2</w:t>
      </w:r>
      <w:r w:rsidR="00C43FD2">
        <w:t xml:space="preserve"> (</w:t>
      </w:r>
      <w:proofErr w:type="spellStart"/>
      <w:r w:rsidR="00C43FD2">
        <w:t>г</w:t>
      </w:r>
      <w:proofErr w:type="gramStart"/>
      <w:r w:rsidR="00C43FD2">
        <w:t>.О</w:t>
      </w:r>
      <w:proofErr w:type="gramEnd"/>
      <w:r w:rsidR="00C43FD2">
        <w:t>ренбург</w:t>
      </w:r>
      <w:proofErr w:type="spellEnd"/>
      <w:r w:rsidR="00C43FD2">
        <w:t xml:space="preserve">, </w:t>
      </w:r>
      <w:proofErr w:type="spellStart"/>
      <w:r w:rsidR="00C43FD2">
        <w:t>ул.</w:t>
      </w:r>
      <w:r w:rsidR="003576CF">
        <w:t>Невельская</w:t>
      </w:r>
      <w:proofErr w:type="spellEnd"/>
      <w:r w:rsidR="00C43FD2">
        <w:t>,</w:t>
      </w:r>
      <w:r w:rsidR="003576CF">
        <w:t xml:space="preserve"> </w:t>
      </w:r>
      <w:r w:rsidR="00E37BAC">
        <w:t>2</w:t>
      </w:r>
      <w:r w:rsidR="003576CF">
        <w:t>4</w:t>
      </w:r>
      <w:r w:rsidR="00C43FD2">
        <w:t>)</w:t>
      </w:r>
      <w:r w:rsidR="008168DE">
        <w:t>.</w:t>
      </w:r>
      <w:r w:rsidR="00C43FD2">
        <w:t xml:space="preserve"> </w:t>
      </w:r>
    </w:p>
    <w:p w:rsidR="005D1B54" w:rsidRDefault="005D1B54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>
        <w:t>Руководителям управлений здравоохранения городов, главным врачам ЦРБ, главным врачам ЛПУ:</w:t>
      </w:r>
    </w:p>
    <w:p w:rsidR="005D1B54" w:rsidRDefault="005D1B54" w:rsidP="0074023B">
      <w:pPr>
        <w:keepNext/>
        <w:numPr>
          <w:ilvl w:val="1"/>
          <w:numId w:val="3"/>
        </w:numPr>
        <w:jc w:val="both"/>
      </w:pPr>
      <w:r>
        <w:t xml:space="preserve">Командировать на конференцию </w:t>
      </w:r>
      <w:r w:rsidR="002E3C71">
        <w:t xml:space="preserve">врачей-психиатров, </w:t>
      </w:r>
      <w:r>
        <w:t>врачей-психотерапевтов, медицинских психологов, специалистов по социальной работе, социальных работников</w:t>
      </w:r>
      <w:r w:rsidR="00B82E04">
        <w:t>, врачей-неврологов</w:t>
      </w:r>
      <w:r w:rsidR="0019551C">
        <w:t>, врачей-педиатров, подростковых терапевтов</w:t>
      </w:r>
      <w:r>
        <w:t>.</w:t>
      </w:r>
    </w:p>
    <w:p w:rsidR="00C82A68" w:rsidRDefault="005D1B54" w:rsidP="0074023B">
      <w:pPr>
        <w:keepNext/>
        <w:numPr>
          <w:ilvl w:val="1"/>
          <w:numId w:val="3"/>
        </w:numPr>
        <w:jc w:val="both"/>
      </w:pPr>
      <w:r>
        <w:t>Оплату командировочных расходов провести по месту основной работы участников конференции.</w:t>
      </w:r>
    </w:p>
    <w:p w:rsidR="00C82A68" w:rsidRPr="00C43FD2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</w:pPr>
      <w:r w:rsidRPr="00C43FD2">
        <w:t xml:space="preserve">Ответственность за проведение конференции возложить на </w:t>
      </w:r>
      <w:r w:rsidR="0019551C">
        <w:t>гла</w:t>
      </w:r>
      <w:r w:rsidR="009913FA" w:rsidRPr="00C43FD2">
        <w:t xml:space="preserve">вного врача </w:t>
      </w:r>
      <w:r w:rsidR="0019551C">
        <w:t xml:space="preserve"> </w:t>
      </w:r>
      <w:r w:rsidR="00C43FD2" w:rsidRPr="00C43FD2">
        <w:t xml:space="preserve">ГБУЗ  </w:t>
      </w:r>
      <w:r w:rsidR="008523CD" w:rsidRPr="00C43FD2">
        <w:t>О</w:t>
      </w:r>
      <w:r w:rsidR="009913FA" w:rsidRPr="00C43FD2">
        <w:t>ОКПБ №</w:t>
      </w:r>
      <w:r w:rsidR="002E3C71" w:rsidRPr="00C43FD2">
        <w:t>1</w:t>
      </w:r>
      <w:r w:rsidR="009913FA" w:rsidRPr="00C43FD2">
        <w:t xml:space="preserve"> </w:t>
      </w:r>
      <w:r w:rsidR="0019551C">
        <w:t>Крюкову Е</w:t>
      </w:r>
      <w:r w:rsidR="00653712" w:rsidRPr="00C43FD2">
        <w:t>.</w:t>
      </w:r>
      <w:r w:rsidR="0019551C">
        <w:t>М</w:t>
      </w:r>
      <w:r w:rsidR="00653712" w:rsidRPr="00C43FD2">
        <w:t>.,</w:t>
      </w:r>
      <w:r w:rsidR="00F87BC4">
        <w:t xml:space="preserve"> главного врача Г</w:t>
      </w:r>
      <w:r w:rsidR="003576CF">
        <w:t>А</w:t>
      </w:r>
      <w:r w:rsidR="00F87BC4">
        <w:t xml:space="preserve">УЗ </w:t>
      </w:r>
      <w:r w:rsidR="00E37BAC">
        <w:t>ООКБ</w:t>
      </w:r>
      <w:r w:rsidR="003576CF">
        <w:t xml:space="preserve"> № 2</w:t>
      </w:r>
      <w:r w:rsidR="00F87BC4">
        <w:t xml:space="preserve"> </w:t>
      </w:r>
      <w:r w:rsidR="003576CF">
        <w:t>Колесникова</w:t>
      </w:r>
      <w:r w:rsidR="00F87BC4">
        <w:t xml:space="preserve"> </w:t>
      </w:r>
      <w:r w:rsidR="003576CF">
        <w:t>Б</w:t>
      </w:r>
      <w:r w:rsidR="00F87BC4">
        <w:t>.</w:t>
      </w:r>
      <w:r w:rsidR="003576CF">
        <w:t>Л</w:t>
      </w:r>
      <w:r w:rsidR="00F87BC4">
        <w:t>.,</w:t>
      </w:r>
      <w:r w:rsidR="00F62D65">
        <w:t xml:space="preserve"> </w:t>
      </w:r>
      <w:r w:rsidR="0019551C">
        <w:t xml:space="preserve">главного детского специалиста </w:t>
      </w:r>
      <w:r w:rsidR="00E54EE1">
        <w:t>психиатра</w:t>
      </w:r>
      <w:r w:rsidR="0019551C">
        <w:t xml:space="preserve"> МЗ </w:t>
      </w:r>
      <w:proofErr w:type="spellStart"/>
      <w:r w:rsidR="00E54EE1">
        <w:t>Паляеву</w:t>
      </w:r>
      <w:proofErr w:type="spellEnd"/>
      <w:r w:rsidR="00E54EE1">
        <w:t xml:space="preserve"> С.В.</w:t>
      </w:r>
      <w:r w:rsidR="00FA4660">
        <w:t xml:space="preserve"> </w:t>
      </w:r>
    </w:p>
    <w:p w:rsidR="00C82A68" w:rsidRPr="00900F71" w:rsidRDefault="00C82A68" w:rsidP="0074023B">
      <w:pPr>
        <w:keepNext/>
        <w:numPr>
          <w:ilvl w:val="0"/>
          <w:numId w:val="1"/>
        </w:numPr>
        <w:tabs>
          <w:tab w:val="clear" w:pos="1320"/>
          <w:tab w:val="num" w:pos="851"/>
        </w:tabs>
        <w:ind w:left="856" w:hanging="782"/>
        <w:jc w:val="both"/>
        <w:rPr>
          <w:i/>
        </w:rPr>
      </w:pPr>
      <w:proofErr w:type="gramStart"/>
      <w:r>
        <w:t>Контроль за</w:t>
      </w:r>
      <w:proofErr w:type="gramEnd"/>
      <w:r>
        <w:t xml:space="preserve"> исполнением приказа возложить на</w:t>
      </w:r>
      <w:r w:rsidRPr="00F87BC4">
        <w:rPr>
          <w:i/>
        </w:rPr>
        <w:t xml:space="preserve"> </w:t>
      </w:r>
      <w:r w:rsidR="005D1B54" w:rsidRPr="00F87BC4">
        <w:rPr>
          <w:i/>
        </w:rPr>
        <w:t>начальника управления организации лечебной и профилактической помощи населению</w:t>
      </w:r>
      <w:r w:rsidR="000D282C" w:rsidRPr="00F87BC4">
        <w:rPr>
          <w:i/>
        </w:rPr>
        <w:t>.</w:t>
      </w:r>
    </w:p>
    <w:tbl>
      <w:tblPr>
        <w:tblW w:w="13026" w:type="dxa"/>
        <w:tblInd w:w="540" w:type="dxa"/>
        <w:tblLook w:val="0000" w:firstRow="0" w:lastRow="0" w:firstColumn="0" w:lastColumn="0" w:noHBand="0" w:noVBand="0"/>
      </w:tblPr>
      <w:tblGrid>
        <w:gridCol w:w="8640"/>
        <w:gridCol w:w="4386"/>
      </w:tblGrid>
      <w:tr w:rsidR="00C82A68">
        <w:tc>
          <w:tcPr>
            <w:tcW w:w="8640" w:type="dxa"/>
          </w:tcPr>
          <w:p w:rsidR="00C82A68" w:rsidRDefault="005D1B54" w:rsidP="00E54EE1">
            <w:pPr>
              <w:keepNext/>
            </w:pPr>
            <w:r>
              <w:t xml:space="preserve">Министр                                                  </w:t>
            </w:r>
            <w:r w:rsidR="002E3C71">
              <w:t xml:space="preserve"> </w:t>
            </w:r>
            <w:r>
              <w:t xml:space="preserve">               </w:t>
            </w:r>
            <w:r w:rsidR="00C82A68">
              <w:t xml:space="preserve"> </w:t>
            </w:r>
          </w:p>
        </w:tc>
        <w:tc>
          <w:tcPr>
            <w:tcW w:w="4386" w:type="dxa"/>
          </w:tcPr>
          <w:p w:rsidR="00C82A68" w:rsidRDefault="00C82A68" w:rsidP="00FA4660">
            <w:pPr>
              <w:keepNext/>
              <w:jc w:val="center"/>
            </w:pPr>
          </w:p>
          <w:p w:rsidR="00C82A68" w:rsidRDefault="00C82A68" w:rsidP="00FA4660">
            <w:pPr>
              <w:keepNext/>
              <w:jc w:val="right"/>
            </w:pPr>
          </w:p>
          <w:p w:rsidR="00C82A68" w:rsidRDefault="00C82A68" w:rsidP="00FA4660">
            <w:pPr>
              <w:keepNext/>
              <w:jc w:val="right"/>
            </w:pPr>
            <w:r>
              <w:t xml:space="preserve"> </w:t>
            </w:r>
          </w:p>
          <w:p w:rsidR="00C82A68" w:rsidRDefault="00C82A68" w:rsidP="00FA4660">
            <w:pPr>
              <w:keepNext/>
              <w:jc w:val="right"/>
            </w:pPr>
            <w:r>
              <w:t xml:space="preserve">      </w:t>
            </w:r>
          </w:p>
        </w:tc>
      </w:tr>
    </w:tbl>
    <w:p w:rsidR="00C82A68" w:rsidRDefault="00C82A68" w:rsidP="00FA4660">
      <w:pPr>
        <w:pStyle w:val="20"/>
        <w:keepNext/>
        <w:ind w:left="0" w:firstLine="0"/>
      </w:pPr>
      <w:r>
        <w:t xml:space="preserve">Разослано: главным врачам </w:t>
      </w:r>
      <w:proofErr w:type="gramStart"/>
      <w:r>
        <w:t>областных</w:t>
      </w:r>
      <w:proofErr w:type="gramEnd"/>
      <w:r>
        <w:t xml:space="preserve">, городских и ЦРБ, </w:t>
      </w:r>
      <w:r w:rsidR="0019551C">
        <w:t>Е</w:t>
      </w:r>
      <w:r w:rsidR="000D282C">
        <w:t>.</w:t>
      </w:r>
      <w:r w:rsidR="0019551C">
        <w:t>М.</w:t>
      </w:r>
      <w:r w:rsidR="000D282C">
        <w:t xml:space="preserve"> </w:t>
      </w:r>
      <w:r w:rsidR="0019551C">
        <w:t>Крюковой</w:t>
      </w:r>
      <w:r w:rsidR="000D282C">
        <w:t>,</w:t>
      </w:r>
      <w:r w:rsidR="00653712">
        <w:t xml:space="preserve"> </w:t>
      </w:r>
      <w:proofErr w:type="spellStart"/>
      <w:r w:rsidR="003576CF">
        <w:t>Б.Л.Колесникову</w:t>
      </w:r>
      <w:proofErr w:type="spellEnd"/>
      <w:r w:rsidR="003576CF">
        <w:t xml:space="preserve"> </w:t>
      </w:r>
      <w:r>
        <w:t xml:space="preserve">в дело. </w:t>
      </w:r>
    </w:p>
    <w:p w:rsidR="0019551C" w:rsidRDefault="0019551C">
      <w:pPr>
        <w:keepNext/>
        <w:spacing w:before="240"/>
        <w:ind w:left="71"/>
        <w:jc w:val="right"/>
      </w:pPr>
    </w:p>
    <w:p w:rsidR="00E54EE1" w:rsidRDefault="00E54EE1" w:rsidP="00E54EE1">
      <w:pPr>
        <w:pStyle w:val="a3"/>
        <w:keepNext/>
        <w:spacing w:line="360" w:lineRule="auto"/>
      </w:pPr>
      <w:r>
        <w:t xml:space="preserve">ПРОГРАММА </w:t>
      </w:r>
    </w:p>
    <w:p w:rsidR="00E54EE1" w:rsidRDefault="00E54EE1" w:rsidP="00E54EE1">
      <w:pPr>
        <w:pStyle w:val="a3"/>
        <w:keepNext/>
      </w:pPr>
      <w:r>
        <w:t xml:space="preserve">Межрегиональной </w:t>
      </w:r>
      <w:r w:rsidRPr="001B51BE">
        <w:t xml:space="preserve">научно-практической конференции </w:t>
      </w:r>
    </w:p>
    <w:p w:rsidR="00E54EE1" w:rsidRPr="00B82E04" w:rsidRDefault="00E54EE1" w:rsidP="00E54EE1">
      <w:pPr>
        <w:pStyle w:val="a3"/>
        <w:keepNext/>
        <w:rPr>
          <w:szCs w:val="28"/>
        </w:rPr>
      </w:pPr>
      <w:r w:rsidRPr="00B82E04">
        <w:rPr>
          <w:szCs w:val="28"/>
        </w:rPr>
        <w:t>«</w:t>
      </w:r>
      <w:r>
        <w:rPr>
          <w:szCs w:val="28"/>
        </w:rPr>
        <w:t xml:space="preserve">Детская психоневрология. </w:t>
      </w:r>
      <w:proofErr w:type="spellStart"/>
      <w:r>
        <w:rPr>
          <w:szCs w:val="28"/>
        </w:rPr>
        <w:t>Аддикции</w:t>
      </w:r>
      <w:proofErr w:type="spellEnd"/>
      <w:r>
        <w:rPr>
          <w:szCs w:val="28"/>
        </w:rPr>
        <w:t xml:space="preserve">, аутизм и </w:t>
      </w:r>
      <w:proofErr w:type="spellStart"/>
      <w:r>
        <w:rPr>
          <w:szCs w:val="28"/>
        </w:rPr>
        <w:t>суицидология</w:t>
      </w:r>
      <w:proofErr w:type="spellEnd"/>
      <w:r w:rsidRPr="00B82E04">
        <w:rPr>
          <w:szCs w:val="28"/>
        </w:rPr>
        <w:t xml:space="preserve">». </w:t>
      </w:r>
    </w:p>
    <w:p w:rsidR="00E54EE1" w:rsidRPr="00B82E04" w:rsidRDefault="00E54EE1" w:rsidP="00E54EE1">
      <w:pPr>
        <w:jc w:val="center"/>
        <w:rPr>
          <w:szCs w:val="28"/>
        </w:rPr>
      </w:pPr>
    </w:p>
    <w:p w:rsidR="00E54EE1" w:rsidRPr="00B4415F" w:rsidRDefault="00E54EE1" w:rsidP="00E54EE1">
      <w:pPr>
        <w:jc w:val="center"/>
        <w:rPr>
          <w:b/>
          <w:szCs w:val="28"/>
        </w:rPr>
      </w:pPr>
      <w:r w:rsidRPr="00B4415F">
        <w:rPr>
          <w:b/>
          <w:szCs w:val="28"/>
        </w:rPr>
        <w:t xml:space="preserve">г. Оренбург, </w:t>
      </w:r>
      <w:r>
        <w:rPr>
          <w:b/>
          <w:szCs w:val="28"/>
        </w:rPr>
        <w:t>20</w:t>
      </w:r>
      <w:r w:rsidRPr="00B4415F">
        <w:rPr>
          <w:b/>
          <w:szCs w:val="28"/>
        </w:rPr>
        <w:t xml:space="preserve"> </w:t>
      </w:r>
      <w:r>
        <w:rPr>
          <w:b/>
          <w:szCs w:val="28"/>
        </w:rPr>
        <w:t>апрел</w:t>
      </w:r>
      <w:r w:rsidRPr="00B4415F">
        <w:rPr>
          <w:b/>
          <w:szCs w:val="28"/>
        </w:rPr>
        <w:t>я 201</w:t>
      </w:r>
      <w:r>
        <w:rPr>
          <w:b/>
          <w:szCs w:val="28"/>
        </w:rPr>
        <w:t>7</w:t>
      </w:r>
      <w:r w:rsidRPr="00B4415F">
        <w:rPr>
          <w:b/>
          <w:szCs w:val="28"/>
        </w:rPr>
        <w:t xml:space="preserve"> г.</w:t>
      </w:r>
    </w:p>
    <w:p w:rsidR="00E54EE1" w:rsidRPr="00B4415F" w:rsidRDefault="00E54EE1" w:rsidP="00E54EE1">
      <w:pPr>
        <w:jc w:val="center"/>
        <w:rPr>
          <w:b/>
          <w:szCs w:val="28"/>
        </w:rPr>
      </w:pPr>
    </w:p>
    <w:p w:rsidR="00E54EE1" w:rsidRDefault="00E54EE1" w:rsidP="00E54EE1">
      <w:pPr>
        <w:pStyle w:val="nervytelo"/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520228">
        <w:rPr>
          <w:rFonts w:ascii="Times New Roman" w:hAnsi="Times New Roman"/>
          <w:sz w:val="28"/>
          <w:szCs w:val="28"/>
          <w:u w:val="single"/>
        </w:rPr>
        <w:t>Организаторы конференции:</w:t>
      </w:r>
    </w:p>
    <w:p w:rsidR="00E54EE1" w:rsidRDefault="00E54EE1" w:rsidP="00E54EE1">
      <w:pPr>
        <w:pStyle w:val="nervytelo"/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здравоохранения Оренбургской области;</w:t>
      </w:r>
    </w:p>
    <w:p w:rsidR="001A7BC6" w:rsidRDefault="001A7BC6" w:rsidP="001A7BC6">
      <w:pPr>
        <w:jc w:val="both"/>
      </w:pPr>
      <w:r>
        <w:t>ГБУЗ «Оренбургская областная клиническая психиатрическая больница № 1»;</w:t>
      </w:r>
    </w:p>
    <w:p w:rsidR="001A7BC6" w:rsidRDefault="001A7BC6" w:rsidP="001A7BC6">
      <w:pPr>
        <w:jc w:val="both"/>
      </w:pPr>
      <w:r>
        <w:t xml:space="preserve">ФГБОУ </w:t>
      </w:r>
      <w:proofErr w:type="gramStart"/>
      <w:r>
        <w:t>ВО</w:t>
      </w:r>
      <w:proofErr w:type="gramEnd"/>
      <w:r>
        <w:t xml:space="preserve"> «Оренбургский государственный медицинский университет» Минздрава РФ;</w:t>
      </w:r>
    </w:p>
    <w:p w:rsidR="00E54EE1" w:rsidRDefault="00E54EE1" w:rsidP="00E54EE1">
      <w:pPr>
        <w:jc w:val="both"/>
      </w:pPr>
      <w:r>
        <w:t>Г</w:t>
      </w:r>
      <w:r w:rsidR="003576CF">
        <w:t>А</w:t>
      </w:r>
      <w:r>
        <w:t>УЗ «Оренбургская областная клиническая больница</w:t>
      </w:r>
      <w:r w:rsidR="003576CF">
        <w:t xml:space="preserve"> № 2</w:t>
      </w:r>
      <w:r>
        <w:t xml:space="preserve">». </w:t>
      </w:r>
    </w:p>
    <w:p w:rsidR="00E54EE1" w:rsidRDefault="00E54EE1" w:rsidP="00E54EE1">
      <w:pPr>
        <w:rPr>
          <w:szCs w:val="28"/>
          <w:u w:val="single"/>
        </w:rPr>
      </w:pPr>
    </w:p>
    <w:p w:rsidR="00E54EE1" w:rsidRDefault="00E54EE1" w:rsidP="00E54EE1">
      <w:pPr>
        <w:rPr>
          <w:szCs w:val="28"/>
          <w:u w:val="single"/>
        </w:rPr>
      </w:pPr>
      <w:r>
        <w:rPr>
          <w:szCs w:val="28"/>
          <w:u w:val="single"/>
        </w:rPr>
        <w:t xml:space="preserve">План работы конференции: </w:t>
      </w:r>
    </w:p>
    <w:p w:rsidR="00E54EE1" w:rsidRPr="00B4415F" w:rsidRDefault="00E54EE1" w:rsidP="00E54EE1">
      <w:pPr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20</w:t>
      </w:r>
      <w:r w:rsidRPr="00B4415F">
        <w:rPr>
          <w:b/>
          <w:szCs w:val="28"/>
          <w:u w:val="single"/>
        </w:rPr>
        <w:t xml:space="preserve"> </w:t>
      </w:r>
      <w:r>
        <w:rPr>
          <w:b/>
          <w:szCs w:val="28"/>
          <w:u w:val="single"/>
        </w:rPr>
        <w:t>апреля</w:t>
      </w:r>
      <w:r w:rsidRPr="00B4415F">
        <w:rPr>
          <w:b/>
          <w:szCs w:val="28"/>
          <w:u w:val="single"/>
        </w:rPr>
        <w:t xml:space="preserve"> 201</w:t>
      </w:r>
      <w:r>
        <w:rPr>
          <w:b/>
          <w:szCs w:val="28"/>
          <w:u w:val="single"/>
        </w:rPr>
        <w:t>7</w:t>
      </w:r>
      <w:r w:rsidRPr="00B4415F">
        <w:rPr>
          <w:b/>
          <w:szCs w:val="28"/>
          <w:u w:val="single"/>
        </w:rPr>
        <w:t xml:space="preserve"> г.</w:t>
      </w:r>
    </w:p>
    <w:p w:rsidR="00E54EE1" w:rsidRPr="00B4415F" w:rsidRDefault="00E54EE1" w:rsidP="00E54EE1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>Пленарное заседание</w:t>
      </w:r>
      <w:r>
        <w:rPr>
          <w:b/>
          <w:szCs w:val="28"/>
          <w:u w:val="single"/>
        </w:rPr>
        <w:t xml:space="preserve"> </w:t>
      </w:r>
    </w:p>
    <w:p w:rsidR="00E54EE1" w:rsidRPr="00B4415F" w:rsidRDefault="00E54EE1" w:rsidP="00E54EE1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>(Аудитория</w:t>
      </w:r>
      <w:r w:rsidR="003576CF">
        <w:rPr>
          <w:b/>
          <w:szCs w:val="28"/>
          <w:u w:val="single"/>
        </w:rPr>
        <w:t xml:space="preserve"> Областной перинатальный цент</w:t>
      </w:r>
      <w:r w:rsidRPr="00B4415F">
        <w:rPr>
          <w:b/>
          <w:szCs w:val="28"/>
          <w:u w:val="single"/>
        </w:rPr>
        <w:t xml:space="preserve"> </w:t>
      </w:r>
      <w:r>
        <w:rPr>
          <w:b/>
          <w:szCs w:val="28"/>
          <w:u w:val="single"/>
        </w:rPr>
        <w:t>Г</w:t>
      </w:r>
      <w:r w:rsidR="003576CF">
        <w:rPr>
          <w:b/>
          <w:szCs w:val="28"/>
          <w:u w:val="single"/>
        </w:rPr>
        <w:t>А</w:t>
      </w:r>
      <w:r>
        <w:rPr>
          <w:b/>
          <w:szCs w:val="28"/>
          <w:u w:val="single"/>
        </w:rPr>
        <w:t>УЗ «Оренбургская областная клиническая больница</w:t>
      </w:r>
      <w:r w:rsidR="003576CF">
        <w:rPr>
          <w:b/>
          <w:szCs w:val="28"/>
          <w:u w:val="single"/>
        </w:rPr>
        <w:t xml:space="preserve"> № 2</w:t>
      </w:r>
      <w:r>
        <w:rPr>
          <w:b/>
          <w:szCs w:val="28"/>
          <w:u w:val="single"/>
        </w:rPr>
        <w:t xml:space="preserve">», </w:t>
      </w:r>
      <w:proofErr w:type="spellStart"/>
      <w:r>
        <w:rPr>
          <w:b/>
          <w:szCs w:val="28"/>
          <w:u w:val="single"/>
        </w:rPr>
        <w:t>г</w:t>
      </w:r>
      <w:proofErr w:type="gramStart"/>
      <w:r>
        <w:rPr>
          <w:b/>
          <w:szCs w:val="28"/>
          <w:u w:val="single"/>
        </w:rPr>
        <w:t>.О</w:t>
      </w:r>
      <w:proofErr w:type="gramEnd"/>
      <w:r>
        <w:rPr>
          <w:b/>
          <w:szCs w:val="28"/>
          <w:u w:val="single"/>
        </w:rPr>
        <w:t>ренбург</w:t>
      </w:r>
      <w:proofErr w:type="spellEnd"/>
      <w:r>
        <w:rPr>
          <w:b/>
          <w:szCs w:val="28"/>
          <w:u w:val="single"/>
        </w:rPr>
        <w:t xml:space="preserve">, </w:t>
      </w:r>
      <w:proofErr w:type="spellStart"/>
      <w:r>
        <w:rPr>
          <w:b/>
          <w:szCs w:val="28"/>
          <w:u w:val="single"/>
        </w:rPr>
        <w:t>ул.</w:t>
      </w:r>
      <w:r w:rsidR="003576CF">
        <w:rPr>
          <w:b/>
          <w:szCs w:val="28"/>
          <w:u w:val="single"/>
        </w:rPr>
        <w:t>Невельская</w:t>
      </w:r>
      <w:proofErr w:type="spellEnd"/>
      <w:r>
        <w:rPr>
          <w:b/>
          <w:szCs w:val="28"/>
          <w:u w:val="single"/>
        </w:rPr>
        <w:t>, 2</w:t>
      </w:r>
      <w:r w:rsidR="003576CF">
        <w:rPr>
          <w:b/>
          <w:szCs w:val="28"/>
          <w:u w:val="single"/>
        </w:rPr>
        <w:t>4</w:t>
      </w:r>
      <w:r w:rsidRPr="00B4415F">
        <w:rPr>
          <w:b/>
          <w:szCs w:val="28"/>
          <w:u w:val="single"/>
        </w:rPr>
        <w:t>)</w:t>
      </w:r>
    </w:p>
    <w:p w:rsidR="003576CF" w:rsidRDefault="00E54EE1" w:rsidP="00E54EE1">
      <w:pPr>
        <w:jc w:val="center"/>
        <w:rPr>
          <w:szCs w:val="28"/>
          <w:u w:val="single"/>
        </w:rPr>
      </w:pPr>
      <w:r>
        <w:rPr>
          <w:szCs w:val="28"/>
          <w:u w:val="single"/>
        </w:rPr>
        <w:t xml:space="preserve">Президиум: Мирошниченко И.В., </w:t>
      </w:r>
      <w:proofErr w:type="spellStart"/>
      <w:r>
        <w:rPr>
          <w:szCs w:val="28"/>
          <w:u w:val="single"/>
        </w:rPr>
        <w:t>Симашкова</w:t>
      </w:r>
      <w:proofErr w:type="spellEnd"/>
      <w:r>
        <w:rPr>
          <w:szCs w:val="28"/>
          <w:u w:val="single"/>
        </w:rPr>
        <w:t xml:space="preserve"> Н.В., </w:t>
      </w:r>
      <w:r w:rsidR="003576CF">
        <w:rPr>
          <w:szCs w:val="28"/>
          <w:u w:val="single"/>
        </w:rPr>
        <w:t>Колесников Б.А.</w:t>
      </w:r>
      <w:r>
        <w:rPr>
          <w:szCs w:val="28"/>
          <w:u w:val="single"/>
        </w:rPr>
        <w:t xml:space="preserve">,  </w:t>
      </w:r>
    </w:p>
    <w:p w:rsidR="00E54EE1" w:rsidRDefault="00E54EE1" w:rsidP="00E54EE1">
      <w:pPr>
        <w:jc w:val="center"/>
        <w:rPr>
          <w:szCs w:val="28"/>
          <w:u w:val="single"/>
        </w:rPr>
      </w:pPr>
      <w:proofErr w:type="spellStart"/>
      <w:r>
        <w:rPr>
          <w:szCs w:val="28"/>
          <w:u w:val="single"/>
        </w:rPr>
        <w:t>Будза</w:t>
      </w:r>
      <w:proofErr w:type="spellEnd"/>
      <w:r>
        <w:rPr>
          <w:szCs w:val="28"/>
          <w:u w:val="single"/>
        </w:rPr>
        <w:t xml:space="preserve"> В.Г., Крюкова Е.М.</w:t>
      </w:r>
    </w:p>
    <w:p w:rsidR="00E54EE1" w:rsidRPr="00E763F2" w:rsidRDefault="00E54EE1" w:rsidP="00E54EE1">
      <w:pPr>
        <w:jc w:val="center"/>
        <w:rPr>
          <w:szCs w:val="28"/>
          <w:u w:val="single"/>
        </w:rPr>
      </w:pPr>
    </w:p>
    <w:p w:rsidR="00E54EE1" w:rsidRPr="000B1ED4" w:rsidRDefault="00E54EE1" w:rsidP="00E54EE1">
      <w:pPr>
        <w:jc w:val="both"/>
        <w:rPr>
          <w:b/>
          <w:szCs w:val="28"/>
        </w:rPr>
      </w:pPr>
      <w:r w:rsidRPr="000B1ED4">
        <w:rPr>
          <w:b/>
          <w:szCs w:val="28"/>
        </w:rPr>
        <w:t>09-00 – 10-00 Регистрация участников</w:t>
      </w:r>
    </w:p>
    <w:p w:rsidR="00E54EE1" w:rsidRPr="000B1ED4" w:rsidRDefault="00E54EE1" w:rsidP="00E54EE1">
      <w:pPr>
        <w:jc w:val="both"/>
        <w:rPr>
          <w:b/>
          <w:szCs w:val="28"/>
        </w:rPr>
      </w:pPr>
      <w:r w:rsidRPr="000B1ED4">
        <w:rPr>
          <w:b/>
          <w:szCs w:val="28"/>
        </w:rPr>
        <w:t>10-00 – 10-10 Открытие конференции</w:t>
      </w:r>
    </w:p>
    <w:p w:rsidR="00E54EE1" w:rsidRPr="000B1ED4" w:rsidRDefault="00E54EE1" w:rsidP="00E54EE1">
      <w:pPr>
        <w:jc w:val="both"/>
        <w:rPr>
          <w:szCs w:val="28"/>
        </w:rPr>
      </w:pPr>
      <w:r w:rsidRPr="000B1ED4">
        <w:rPr>
          <w:szCs w:val="28"/>
        </w:rPr>
        <w:t>Приветствие участникам:</w:t>
      </w:r>
    </w:p>
    <w:p w:rsidR="00E54EE1" w:rsidRPr="00FE1103" w:rsidRDefault="00E54EE1" w:rsidP="00E54EE1">
      <w:pPr>
        <w:pStyle w:val="a5"/>
        <w:numPr>
          <w:ilvl w:val="0"/>
          <w:numId w:val="38"/>
        </w:numPr>
        <w:contextualSpacing/>
        <w:jc w:val="both"/>
        <w:rPr>
          <w:b/>
          <w:szCs w:val="28"/>
        </w:rPr>
      </w:pPr>
      <w:r>
        <w:rPr>
          <w:b/>
          <w:szCs w:val="28"/>
        </w:rPr>
        <w:t>Представитель МЗ Оренбургской области</w:t>
      </w:r>
      <w:r w:rsidRPr="00FE1103">
        <w:rPr>
          <w:b/>
          <w:szCs w:val="28"/>
        </w:rPr>
        <w:t xml:space="preserve">; </w:t>
      </w:r>
    </w:p>
    <w:p w:rsidR="00E54EE1" w:rsidRPr="000B1ED4" w:rsidRDefault="00E54EE1" w:rsidP="00E54EE1">
      <w:pPr>
        <w:pStyle w:val="a5"/>
        <w:numPr>
          <w:ilvl w:val="0"/>
          <w:numId w:val="38"/>
        </w:numPr>
        <w:contextualSpacing/>
        <w:jc w:val="both"/>
        <w:rPr>
          <w:szCs w:val="28"/>
          <w:shd w:val="clear" w:color="auto" w:fill="FFFFFF"/>
        </w:rPr>
      </w:pPr>
      <w:r w:rsidRPr="000B1ED4">
        <w:rPr>
          <w:szCs w:val="28"/>
        </w:rPr>
        <w:t xml:space="preserve">Ректор </w:t>
      </w:r>
      <w:r w:rsidR="003576CF">
        <w:rPr>
          <w:szCs w:val="28"/>
        </w:rPr>
        <w:t>Ф</w:t>
      </w:r>
      <w:r w:rsidRPr="000B1ED4">
        <w:rPr>
          <w:szCs w:val="28"/>
        </w:rPr>
        <w:t xml:space="preserve">ГБОУ ВО </w:t>
      </w:r>
      <w:proofErr w:type="spellStart"/>
      <w:r w:rsidRPr="000B1ED4">
        <w:rPr>
          <w:szCs w:val="28"/>
        </w:rPr>
        <w:t>ОрГМУ</w:t>
      </w:r>
      <w:proofErr w:type="spellEnd"/>
      <w:r w:rsidR="003576CF">
        <w:rPr>
          <w:szCs w:val="28"/>
        </w:rPr>
        <w:t xml:space="preserve"> МЗ РФ</w:t>
      </w:r>
      <w:r w:rsidRPr="000B1ED4">
        <w:rPr>
          <w:szCs w:val="28"/>
          <w:shd w:val="clear" w:color="auto" w:fill="FFFFFF"/>
        </w:rPr>
        <w:t xml:space="preserve"> доктор медицинских наук</w:t>
      </w:r>
      <w:r>
        <w:rPr>
          <w:szCs w:val="28"/>
          <w:shd w:val="clear" w:color="auto" w:fill="FFFFFF"/>
        </w:rPr>
        <w:t>,</w:t>
      </w:r>
      <w:r w:rsidRPr="000B1ED4">
        <w:rPr>
          <w:szCs w:val="28"/>
          <w:shd w:val="clear" w:color="auto" w:fill="FFFFFF"/>
        </w:rPr>
        <w:t xml:space="preserve"> профессор</w:t>
      </w:r>
      <w:r>
        <w:rPr>
          <w:szCs w:val="28"/>
          <w:shd w:val="clear" w:color="auto" w:fill="FFFFFF"/>
        </w:rPr>
        <w:t xml:space="preserve"> – </w:t>
      </w:r>
      <w:r w:rsidRPr="00636052">
        <w:rPr>
          <w:b/>
          <w:szCs w:val="28"/>
          <w:shd w:val="clear" w:color="auto" w:fill="FFFFFF"/>
        </w:rPr>
        <w:t>Игорь Васильевич Мирошниченко;</w:t>
      </w:r>
    </w:p>
    <w:p w:rsidR="00E54EE1" w:rsidRPr="004553EF" w:rsidRDefault="00E54EE1" w:rsidP="00E54EE1">
      <w:pPr>
        <w:pStyle w:val="a5"/>
        <w:numPr>
          <w:ilvl w:val="0"/>
          <w:numId w:val="38"/>
        </w:numPr>
        <w:contextualSpacing/>
        <w:jc w:val="both"/>
        <w:rPr>
          <w:szCs w:val="28"/>
          <w:shd w:val="clear" w:color="auto" w:fill="FFFFFF"/>
        </w:rPr>
      </w:pPr>
      <w:r w:rsidRPr="000B1ED4">
        <w:rPr>
          <w:szCs w:val="28"/>
        </w:rPr>
        <w:t>Главный врач</w:t>
      </w:r>
      <w:r>
        <w:rPr>
          <w:szCs w:val="28"/>
        </w:rPr>
        <w:t xml:space="preserve"> Г</w:t>
      </w:r>
      <w:r w:rsidR="003576CF">
        <w:rPr>
          <w:szCs w:val="28"/>
        </w:rPr>
        <w:t>А</w:t>
      </w:r>
      <w:r>
        <w:rPr>
          <w:szCs w:val="28"/>
        </w:rPr>
        <w:t xml:space="preserve">УЗ </w:t>
      </w:r>
      <w:r w:rsidRPr="000B1ED4">
        <w:rPr>
          <w:szCs w:val="28"/>
        </w:rPr>
        <w:t>О</w:t>
      </w:r>
      <w:r>
        <w:rPr>
          <w:szCs w:val="28"/>
        </w:rPr>
        <w:t>О</w:t>
      </w:r>
      <w:r w:rsidRPr="000B1ED4">
        <w:rPr>
          <w:szCs w:val="28"/>
        </w:rPr>
        <w:t>КБ</w:t>
      </w:r>
      <w:r w:rsidR="003576CF">
        <w:rPr>
          <w:szCs w:val="28"/>
        </w:rPr>
        <w:t xml:space="preserve"> № 2</w:t>
      </w:r>
      <w:r>
        <w:rPr>
          <w:szCs w:val="28"/>
        </w:rPr>
        <w:t>,</w:t>
      </w:r>
      <w:r w:rsidRPr="000B1ED4">
        <w:rPr>
          <w:szCs w:val="28"/>
        </w:rPr>
        <w:t xml:space="preserve"> </w:t>
      </w:r>
      <w:r w:rsidR="003576CF">
        <w:rPr>
          <w:szCs w:val="28"/>
        </w:rPr>
        <w:t>доктор</w:t>
      </w:r>
      <w:r>
        <w:rPr>
          <w:szCs w:val="28"/>
        </w:rPr>
        <w:t xml:space="preserve"> медицинских </w:t>
      </w:r>
      <w:r w:rsidRPr="000B1ED4">
        <w:rPr>
          <w:szCs w:val="28"/>
        </w:rPr>
        <w:t>н</w:t>
      </w:r>
      <w:r>
        <w:rPr>
          <w:szCs w:val="28"/>
        </w:rPr>
        <w:t>аук</w:t>
      </w:r>
      <w:r w:rsidRPr="000B1ED4">
        <w:rPr>
          <w:szCs w:val="28"/>
        </w:rPr>
        <w:t xml:space="preserve">, </w:t>
      </w:r>
      <w:r w:rsidR="003576CF">
        <w:rPr>
          <w:szCs w:val="28"/>
        </w:rPr>
        <w:t xml:space="preserve">Заслуженный врач РФ </w:t>
      </w:r>
      <w:r w:rsidR="003576CF" w:rsidRPr="003576CF">
        <w:rPr>
          <w:b/>
          <w:szCs w:val="28"/>
        </w:rPr>
        <w:t>Борис Леонидович</w:t>
      </w:r>
      <w:r w:rsidRPr="003576CF">
        <w:rPr>
          <w:b/>
          <w:szCs w:val="28"/>
        </w:rPr>
        <w:t xml:space="preserve"> </w:t>
      </w:r>
      <w:r w:rsidR="003576CF" w:rsidRPr="003576CF">
        <w:rPr>
          <w:b/>
          <w:szCs w:val="28"/>
        </w:rPr>
        <w:t>Колесников</w:t>
      </w:r>
      <w:r>
        <w:rPr>
          <w:szCs w:val="28"/>
        </w:rPr>
        <w:t xml:space="preserve">. </w:t>
      </w:r>
    </w:p>
    <w:p w:rsidR="00E54EE1" w:rsidRDefault="00E54EE1" w:rsidP="00E54EE1">
      <w:pPr>
        <w:jc w:val="both"/>
        <w:rPr>
          <w:b/>
          <w:szCs w:val="28"/>
        </w:rPr>
      </w:pPr>
    </w:p>
    <w:p w:rsidR="00E54EE1" w:rsidRPr="00B4415F" w:rsidRDefault="00E54EE1" w:rsidP="00E54EE1">
      <w:pPr>
        <w:numPr>
          <w:ilvl w:val="1"/>
          <w:numId w:val="40"/>
        </w:numPr>
        <w:jc w:val="both"/>
        <w:rPr>
          <w:b/>
          <w:szCs w:val="28"/>
        </w:rPr>
      </w:pPr>
      <w:r w:rsidRPr="00B4415F">
        <w:rPr>
          <w:b/>
          <w:szCs w:val="28"/>
        </w:rPr>
        <w:t>– 14-</w:t>
      </w:r>
      <w:r>
        <w:rPr>
          <w:b/>
          <w:szCs w:val="28"/>
        </w:rPr>
        <w:t>3</w:t>
      </w:r>
      <w:r w:rsidRPr="00B4415F">
        <w:rPr>
          <w:b/>
          <w:szCs w:val="28"/>
        </w:rPr>
        <w:t>0 Пленарное заседание. Фиксированные выступления</w:t>
      </w:r>
    </w:p>
    <w:p w:rsidR="00E54EE1" w:rsidRDefault="00E54EE1" w:rsidP="00E54EE1">
      <w:pPr>
        <w:jc w:val="both"/>
        <w:rPr>
          <w:szCs w:val="28"/>
        </w:rPr>
      </w:pPr>
    </w:p>
    <w:p w:rsidR="00E54EE1" w:rsidRDefault="00E54EE1" w:rsidP="00E54EE1">
      <w:pPr>
        <w:numPr>
          <w:ilvl w:val="0"/>
          <w:numId w:val="25"/>
        </w:numPr>
        <w:tabs>
          <w:tab w:val="left" w:pos="284"/>
        </w:tabs>
        <w:ind w:left="0" w:firstLine="0"/>
        <w:jc w:val="both"/>
      </w:pPr>
      <w:proofErr w:type="spellStart"/>
      <w:r w:rsidRPr="00344DBB">
        <w:rPr>
          <w:b/>
          <w:bCs/>
        </w:rPr>
        <w:t>А</w:t>
      </w:r>
      <w:r w:rsidRPr="00344DBB">
        <w:rPr>
          <w:b/>
        </w:rPr>
        <w:t>нтохин</w:t>
      </w:r>
      <w:proofErr w:type="spellEnd"/>
      <w:r w:rsidRPr="00344DBB">
        <w:rPr>
          <w:b/>
        </w:rPr>
        <w:t xml:space="preserve"> Евгений Юрьевич</w:t>
      </w:r>
      <w:r>
        <w:t xml:space="preserve"> – заведующий кафедрой клинической психологии и психотерапии ФГБОУ ВО </w:t>
      </w:r>
      <w:proofErr w:type="spellStart"/>
      <w:r>
        <w:t>ОрГМУ</w:t>
      </w:r>
      <w:proofErr w:type="spellEnd"/>
      <w:r>
        <w:t xml:space="preserve"> Минздрава РФ, к.м.н., доцент, </w:t>
      </w:r>
      <w:proofErr w:type="spellStart"/>
      <w:r>
        <w:t>г</w:t>
      </w:r>
      <w:proofErr w:type="gramStart"/>
      <w:r>
        <w:t>.О</w:t>
      </w:r>
      <w:proofErr w:type="gramEnd"/>
      <w:r>
        <w:t>ренбург</w:t>
      </w:r>
      <w:proofErr w:type="spellEnd"/>
      <w:r>
        <w:t xml:space="preserve">; </w:t>
      </w:r>
      <w:proofErr w:type="spellStart"/>
      <w:r>
        <w:rPr>
          <w:b/>
        </w:rPr>
        <w:t>Будза</w:t>
      </w:r>
      <w:proofErr w:type="spellEnd"/>
      <w:r>
        <w:rPr>
          <w:b/>
        </w:rPr>
        <w:t xml:space="preserve"> Владимир Георгиевич</w:t>
      </w:r>
      <w:r w:rsidRPr="00303BAB">
        <w:rPr>
          <w:b/>
        </w:rPr>
        <w:t xml:space="preserve"> </w:t>
      </w:r>
      <w:r>
        <w:t>– заведующий кафедрой психиатрии, медицинской психологии ФГБОУ ВО «Оренбургский государственный медицинский университет» Минздрава РФ</w:t>
      </w:r>
      <w:r w:rsidR="003576CF">
        <w:t xml:space="preserve">; </w:t>
      </w:r>
      <w:proofErr w:type="spellStart"/>
      <w:r w:rsidR="003576CF" w:rsidRPr="003576CF">
        <w:rPr>
          <w:b/>
        </w:rPr>
        <w:t>Палаева</w:t>
      </w:r>
      <w:proofErr w:type="spellEnd"/>
      <w:r w:rsidR="003576CF" w:rsidRPr="003576CF">
        <w:rPr>
          <w:b/>
        </w:rPr>
        <w:t xml:space="preserve"> Розалия </w:t>
      </w:r>
      <w:proofErr w:type="spellStart"/>
      <w:r w:rsidR="003576CF" w:rsidRPr="003576CF">
        <w:rPr>
          <w:b/>
        </w:rPr>
        <w:t>Ильдаровна</w:t>
      </w:r>
      <w:proofErr w:type="spellEnd"/>
      <w:r w:rsidR="001A7BC6">
        <w:rPr>
          <w:b/>
        </w:rPr>
        <w:t xml:space="preserve"> - </w:t>
      </w:r>
      <w:r w:rsidR="001A7BC6" w:rsidRPr="001A7BC6">
        <w:t>ассистент</w:t>
      </w:r>
      <w:r w:rsidR="001A7BC6">
        <w:rPr>
          <w:b/>
        </w:rPr>
        <w:t xml:space="preserve"> </w:t>
      </w:r>
      <w:r w:rsidR="001A7BC6">
        <w:t>кафедр</w:t>
      </w:r>
      <w:r w:rsidR="001A7BC6">
        <w:t>ы</w:t>
      </w:r>
      <w:r w:rsidR="001A7BC6">
        <w:t xml:space="preserve"> клинической психологии и психотерапии ФГБОУ ВО </w:t>
      </w:r>
      <w:proofErr w:type="spellStart"/>
      <w:r w:rsidR="001A7BC6">
        <w:t>ОрГМУ</w:t>
      </w:r>
      <w:proofErr w:type="spellEnd"/>
      <w:r w:rsidR="001A7BC6">
        <w:t xml:space="preserve"> Минздрава РФ, </w:t>
      </w:r>
      <w:proofErr w:type="spellStart"/>
      <w:r w:rsidR="001A7BC6">
        <w:t>г</w:t>
      </w:r>
      <w:proofErr w:type="gramStart"/>
      <w:r w:rsidR="001A7BC6">
        <w:t>.О</w:t>
      </w:r>
      <w:proofErr w:type="gramEnd"/>
      <w:r w:rsidR="001A7BC6">
        <w:t>ренбург</w:t>
      </w:r>
      <w:proofErr w:type="spellEnd"/>
      <w:r>
        <w:rPr>
          <w:szCs w:val="28"/>
        </w:rPr>
        <w:t xml:space="preserve"> – </w:t>
      </w:r>
      <w:r w:rsidRPr="005B303E">
        <w:rPr>
          <w:b/>
          <w:szCs w:val="28"/>
        </w:rPr>
        <w:t>«</w:t>
      </w:r>
      <w:r>
        <w:rPr>
          <w:b/>
          <w:szCs w:val="28"/>
        </w:rPr>
        <w:t>Двуликая паутина: риски и возможности сети «Интернет» при суицидальном поведении»</w:t>
      </w:r>
      <w:r w:rsidRPr="005B303E">
        <w:rPr>
          <w:b/>
          <w:szCs w:val="28"/>
        </w:rPr>
        <w:t xml:space="preserve"> </w:t>
      </w:r>
      <w:r>
        <w:rPr>
          <w:szCs w:val="28"/>
        </w:rPr>
        <w:t>- 4</w:t>
      </w:r>
      <w:r w:rsidRPr="003E525C">
        <w:rPr>
          <w:b/>
          <w:szCs w:val="28"/>
        </w:rPr>
        <w:t>0</w:t>
      </w:r>
      <w:r w:rsidRPr="00344DBB">
        <w:rPr>
          <w:b/>
          <w:szCs w:val="28"/>
        </w:rPr>
        <w:t xml:space="preserve"> мин</w:t>
      </w:r>
      <w:r>
        <w:rPr>
          <w:b/>
          <w:szCs w:val="28"/>
        </w:rPr>
        <w:t>;</w:t>
      </w:r>
    </w:p>
    <w:p w:rsidR="00E54EE1" w:rsidRDefault="00E54EE1" w:rsidP="00E54EE1">
      <w:pPr>
        <w:pStyle w:val="a5"/>
        <w:rPr>
          <w:szCs w:val="28"/>
          <w:u w:val="single"/>
        </w:rPr>
      </w:pPr>
    </w:p>
    <w:p w:rsidR="00E54EE1" w:rsidRPr="000A3EB1" w:rsidRDefault="00E54EE1" w:rsidP="00E54EE1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  <w:szCs w:val="28"/>
        </w:rPr>
      </w:pPr>
      <w:r w:rsidRPr="003E525C">
        <w:rPr>
          <w:b/>
          <w:szCs w:val="28"/>
        </w:rPr>
        <w:t>Чутко Леонид Семёнович</w:t>
      </w:r>
      <w:r w:rsidRPr="003E525C">
        <w:rPr>
          <w:szCs w:val="28"/>
        </w:rPr>
        <w:t xml:space="preserve"> – </w:t>
      </w:r>
      <w:r w:rsidRPr="003E525C">
        <w:rPr>
          <w:szCs w:val="28"/>
          <w:shd w:val="clear" w:color="auto" w:fill="FFFFFF"/>
        </w:rPr>
        <w:t>руководитель Центра поведенческой неврологии Института мозга человека им. Н.П. Бехтеревой,</w:t>
      </w:r>
      <w:r>
        <w:rPr>
          <w:szCs w:val="28"/>
          <w:shd w:val="clear" w:color="auto" w:fill="FFFFFF"/>
        </w:rPr>
        <w:t xml:space="preserve"> </w:t>
      </w:r>
      <w:r w:rsidRPr="003E525C">
        <w:rPr>
          <w:szCs w:val="28"/>
          <w:shd w:val="clear" w:color="auto" w:fill="FFFFFF"/>
        </w:rPr>
        <w:t xml:space="preserve">д.м.н., </w:t>
      </w:r>
      <w:r w:rsidRPr="003E525C">
        <w:rPr>
          <w:szCs w:val="28"/>
          <w:shd w:val="clear" w:color="auto" w:fill="FFFFFF"/>
        </w:rPr>
        <w:lastRenderedPageBreak/>
        <w:t>профессор</w:t>
      </w:r>
      <w:r>
        <w:rPr>
          <w:szCs w:val="28"/>
          <w:shd w:val="clear" w:color="auto" w:fill="FFFFFF"/>
        </w:rPr>
        <w:t>,</w:t>
      </w:r>
      <w:r w:rsidRPr="003E525C">
        <w:rPr>
          <w:szCs w:val="28"/>
          <w:shd w:val="clear" w:color="auto" w:fill="FFFFFF"/>
        </w:rPr>
        <w:t xml:space="preserve"> </w:t>
      </w:r>
      <w:proofErr w:type="spellStart"/>
      <w:r w:rsidRPr="003E525C">
        <w:rPr>
          <w:szCs w:val="28"/>
          <w:shd w:val="clear" w:color="auto" w:fill="FFFFFF"/>
        </w:rPr>
        <w:t>г</w:t>
      </w:r>
      <w:proofErr w:type="gramStart"/>
      <w:r w:rsidRPr="003E525C">
        <w:rPr>
          <w:szCs w:val="28"/>
          <w:shd w:val="clear" w:color="auto" w:fill="FFFFFF"/>
        </w:rPr>
        <w:t>.С</w:t>
      </w:r>
      <w:proofErr w:type="gramEnd"/>
      <w:r w:rsidRPr="003E525C">
        <w:rPr>
          <w:szCs w:val="28"/>
          <w:shd w:val="clear" w:color="auto" w:fill="FFFFFF"/>
        </w:rPr>
        <w:t>анкт</w:t>
      </w:r>
      <w:proofErr w:type="spellEnd"/>
      <w:r w:rsidRPr="003E525C">
        <w:rPr>
          <w:szCs w:val="28"/>
          <w:shd w:val="clear" w:color="auto" w:fill="FFFFFF"/>
        </w:rPr>
        <w:t>-Петербург</w:t>
      </w:r>
      <w:r w:rsidRPr="003E525C">
        <w:rPr>
          <w:szCs w:val="28"/>
        </w:rPr>
        <w:t xml:space="preserve"> – </w:t>
      </w:r>
      <w:r w:rsidRPr="000A3EB1">
        <w:rPr>
          <w:b/>
          <w:szCs w:val="28"/>
        </w:rPr>
        <w:t>«</w:t>
      </w:r>
      <w:r w:rsidRPr="000A3EB1">
        <w:rPr>
          <w:b/>
          <w:color w:val="000000"/>
          <w:szCs w:val="28"/>
          <w:shd w:val="clear" w:color="auto" w:fill="FFFFFF"/>
        </w:rPr>
        <w:t>Когнитивные нарушения у детей с тревожными расстройствами</w:t>
      </w:r>
      <w:r w:rsidRPr="000A3EB1">
        <w:rPr>
          <w:b/>
          <w:color w:val="000000"/>
          <w:szCs w:val="28"/>
        </w:rPr>
        <w:t xml:space="preserve">» - </w:t>
      </w:r>
      <w:r>
        <w:rPr>
          <w:b/>
          <w:color w:val="000000"/>
          <w:szCs w:val="28"/>
        </w:rPr>
        <w:t>5</w:t>
      </w:r>
      <w:r w:rsidRPr="000A3EB1">
        <w:rPr>
          <w:b/>
          <w:color w:val="000000"/>
          <w:szCs w:val="28"/>
        </w:rPr>
        <w:t>0 мин</w:t>
      </w:r>
      <w:r w:rsidRPr="000A3EB1">
        <w:rPr>
          <w:b/>
          <w:szCs w:val="28"/>
        </w:rPr>
        <w:t>;</w:t>
      </w:r>
    </w:p>
    <w:p w:rsidR="00E54EE1" w:rsidRPr="00811A29" w:rsidRDefault="00E54EE1" w:rsidP="00E54EE1">
      <w:pPr>
        <w:tabs>
          <w:tab w:val="left" w:pos="284"/>
        </w:tabs>
        <w:jc w:val="both"/>
        <w:rPr>
          <w:b/>
        </w:rPr>
      </w:pPr>
    </w:p>
    <w:p w:rsidR="001A7BC6" w:rsidRDefault="00E54EE1" w:rsidP="001A7BC6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</w:rPr>
      </w:pPr>
      <w:proofErr w:type="spellStart"/>
      <w:r>
        <w:rPr>
          <w:b/>
          <w:szCs w:val="28"/>
        </w:rPr>
        <w:t>Симашкова</w:t>
      </w:r>
      <w:proofErr w:type="spellEnd"/>
      <w:r>
        <w:rPr>
          <w:b/>
          <w:szCs w:val="28"/>
        </w:rPr>
        <w:t xml:space="preserve"> Наталья Валентиновна -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9822F3">
        <w:rPr>
          <w:szCs w:val="28"/>
          <w:shd w:val="clear" w:color="auto" w:fill="FFFFFF"/>
        </w:rPr>
        <w:t>зав</w:t>
      </w:r>
      <w:r>
        <w:rPr>
          <w:szCs w:val="28"/>
          <w:shd w:val="clear" w:color="auto" w:fill="FFFFFF"/>
        </w:rPr>
        <w:t>едующая</w:t>
      </w:r>
      <w:r w:rsidRPr="009822F3">
        <w:rPr>
          <w:szCs w:val="28"/>
          <w:shd w:val="clear" w:color="auto" w:fill="FFFFFF"/>
        </w:rPr>
        <w:t xml:space="preserve"> клиникой детской психиатрии ФГБНУ «Научный центр психического здоровья», Главный  детский специалист</w:t>
      </w:r>
      <w:r>
        <w:rPr>
          <w:szCs w:val="28"/>
          <w:shd w:val="clear" w:color="auto" w:fill="FFFFFF"/>
        </w:rPr>
        <w:t xml:space="preserve"> психиатр</w:t>
      </w:r>
      <w:r w:rsidRPr="009822F3">
        <w:rPr>
          <w:szCs w:val="28"/>
          <w:shd w:val="clear" w:color="auto" w:fill="FFFFFF"/>
        </w:rPr>
        <w:t xml:space="preserve"> Ц</w:t>
      </w:r>
      <w:r>
        <w:rPr>
          <w:szCs w:val="28"/>
          <w:shd w:val="clear" w:color="auto" w:fill="FFFFFF"/>
        </w:rPr>
        <w:t xml:space="preserve">ентрального </w:t>
      </w:r>
      <w:r w:rsidRPr="009822F3">
        <w:rPr>
          <w:szCs w:val="28"/>
          <w:shd w:val="clear" w:color="auto" w:fill="FFFFFF"/>
        </w:rPr>
        <w:t>Ф</w:t>
      </w:r>
      <w:r>
        <w:rPr>
          <w:szCs w:val="28"/>
          <w:shd w:val="clear" w:color="auto" w:fill="FFFFFF"/>
        </w:rPr>
        <w:t>едерального округа</w:t>
      </w:r>
      <w:r w:rsidRPr="009822F3">
        <w:rPr>
          <w:szCs w:val="28"/>
          <w:shd w:val="clear" w:color="auto" w:fill="FFFFFF"/>
        </w:rPr>
        <w:t xml:space="preserve"> РФ, член межведомственной рабочей группы по вопросам комплексной медико-социальной и психолого-педагогической помощи лицам с расстройствами аутистического спектра при Минздраве России</w:t>
      </w:r>
      <w:r>
        <w:rPr>
          <w:szCs w:val="28"/>
          <w:shd w:val="clear" w:color="auto" w:fill="FFFFFF"/>
        </w:rPr>
        <w:t xml:space="preserve">, д.м.н., </w:t>
      </w:r>
      <w:proofErr w:type="spellStart"/>
      <w:r>
        <w:rPr>
          <w:szCs w:val="28"/>
          <w:shd w:val="clear" w:color="auto" w:fill="FFFFFF"/>
        </w:rPr>
        <w:t>г</w:t>
      </w:r>
      <w:proofErr w:type="gramStart"/>
      <w:r>
        <w:rPr>
          <w:szCs w:val="28"/>
          <w:shd w:val="clear" w:color="auto" w:fill="FFFFFF"/>
        </w:rPr>
        <w:t>.М</w:t>
      </w:r>
      <w:proofErr w:type="gramEnd"/>
      <w:r>
        <w:rPr>
          <w:szCs w:val="28"/>
          <w:shd w:val="clear" w:color="auto" w:fill="FFFFFF"/>
        </w:rPr>
        <w:t>осква</w:t>
      </w:r>
      <w:proofErr w:type="spellEnd"/>
      <w:r>
        <w:rPr>
          <w:szCs w:val="28"/>
          <w:shd w:val="clear" w:color="auto" w:fill="FFFFFF"/>
        </w:rPr>
        <w:t xml:space="preserve"> </w:t>
      </w:r>
      <w:r>
        <w:t xml:space="preserve">– </w:t>
      </w:r>
      <w:r w:rsidRPr="00D82EFA">
        <w:rPr>
          <w:b/>
        </w:rPr>
        <w:t>«</w:t>
      </w:r>
      <w:r>
        <w:rPr>
          <w:b/>
        </w:rPr>
        <w:t>Дифференциальный диагноз аутизма и детской шизофрении</w:t>
      </w:r>
      <w:r w:rsidRPr="00D82EFA">
        <w:rPr>
          <w:b/>
        </w:rPr>
        <w:t xml:space="preserve">» -  </w:t>
      </w:r>
      <w:r>
        <w:rPr>
          <w:b/>
        </w:rPr>
        <w:t>50 мин</w:t>
      </w:r>
      <w:r w:rsidRPr="00D82EFA">
        <w:rPr>
          <w:b/>
        </w:rPr>
        <w:t>;</w:t>
      </w:r>
    </w:p>
    <w:p w:rsidR="001A7BC6" w:rsidRDefault="001A7BC6" w:rsidP="001A7BC6">
      <w:pPr>
        <w:pStyle w:val="a5"/>
        <w:rPr>
          <w:b/>
          <w:szCs w:val="28"/>
        </w:rPr>
      </w:pPr>
    </w:p>
    <w:p w:rsidR="00E54EE1" w:rsidRPr="001A7BC6" w:rsidRDefault="001A7BC6" w:rsidP="001A7BC6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</w:rPr>
      </w:pPr>
      <w:proofErr w:type="spellStart"/>
      <w:r w:rsidRPr="001A7BC6">
        <w:rPr>
          <w:b/>
          <w:szCs w:val="28"/>
        </w:rPr>
        <w:t>Дробижев</w:t>
      </w:r>
      <w:proofErr w:type="spellEnd"/>
      <w:r w:rsidRPr="001A7BC6">
        <w:rPr>
          <w:b/>
          <w:szCs w:val="28"/>
        </w:rPr>
        <w:t xml:space="preserve"> Михаил Юрьевич</w:t>
      </w:r>
      <w:r w:rsidR="00E54EE1" w:rsidRPr="001A7BC6">
        <w:rPr>
          <w:b/>
          <w:szCs w:val="28"/>
        </w:rPr>
        <w:t xml:space="preserve"> – </w:t>
      </w:r>
      <w:r w:rsidRPr="001A7BC6">
        <w:rPr>
          <w:spacing w:val="-6"/>
          <w:szCs w:val="28"/>
        </w:rPr>
        <w:t xml:space="preserve">ведущий научный сотрудник НОКЦ «Сердце» </w:t>
      </w:r>
      <w:r>
        <w:rPr>
          <w:spacing w:val="-6"/>
          <w:szCs w:val="28"/>
        </w:rPr>
        <w:t>Ф</w:t>
      </w:r>
      <w:r w:rsidRPr="001A7BC6">
        <w:rPr>
          <w:spacing w:val="-6"/>
          <w:szCs w:val="28"/>
        </w:rPr>
        <w:t xml:space="preserve">ГБОУ ВО «Первый Московский государственный медицинский университет им. </w:t>
      </w:r>
      <w:proofErr w:type="spellStart"/>
      <w:r w:rsidRPr="001A7BC6">
        <w:rPr>
          <w:spacing w:val="-6"/>
          <w:szCs w:val="28"/>
        </w:rPr>
        <w:t>И.М.Сеченова</w:t>
      </w:r>
      <w:proofErr w:type="spellEnd"/>
      <w:r w:rsidRPr="001A7BC6">
        <w:rPr>
          <w:spacing w:val="-6"/>
          <w:szCs w:val="28"/>
        </w:rPr>
        <w:t>» Минздрава РФ, д.м.н.</w:t>
      </w:r>
      <w:r>
        <w:rPr>
          <w:spacing w:val="-6"/>
          <w:szCs w:val="28"/>
        </w:rPr>
        <w:t xml:space="preserve">, </w:t>
      </w:r>
      <w:proofErr w:type="spellStart"/>
      <w:r>
        <w:rPr>
          <w:spacing w:val="-6"/>
          <w:szCs w:val="28"/>
        </w:rPr>
        <w:t>г</w:t>
      </w:r>
      <w:proofErr w:type="gramStart"/>
      <w:r>
        <w:rPr>
          <w:spacing w:val="-6"/>
          <w:szCs w:val="28"/>
        </w:rPr>
        <w:t>.М</w:t>
      </w:r>
      <w:proofErr w:type="gramEnd"/>
      <w:r>
        <w:rPr>
          <w:spacing w:val="-6"/>
          <w:szCs w:val="28"/>
        </w:rPr>
        <w:t>осква</w:t>
      </w:r>
      <w:proofErr w:type="spellEnd"/>
      <w:r w:rsidR="00E54EE1" w:rsidRPr="001A7BC6">
        <w:rPr>
          <w:color w:val="252525"/>
          <w:szCs w:val="28"/>
        </w:rPr>
        <w:t xml:space="preserve"> – </w:t>
      </w:r>
      <w:r w:rsidRPr="001A7BC6">
        <w:rPr>
          <w:b/>
          <w:color w:val="252525"/>
          <w:szCs w:val="28"/>
        </w:rPr>
        <w:t xml:space="preserve">«Нервная анорексия и </w:t>
      </w:r>
      <w:proofErr w:type="spellStart"/>
      <w:r w:rsidRPr="001A7BC6">
        <w:rPr>
          <w:b/>
          <w:color w:val="252525"/>
          <w:szCs w:val="28"/>
        </w:rPr>
        <w:t>аутоагрессия</w:t>
      </w:r>
      <w:proofErr w:type="spellEnd"/>
      <w:r w:rsidRPr="001A7BC6">
        <w:rPr>
          <w:b/>
          <w:color w:val="252525"/>
          <w:szCs w:val="28"/>
        </w:rPr>
        <w:t>. Как работаю</w:t>
      </w:r>
      <w:r>
        <w:rPr>
          <w:b/>
          <w:color w:val="252525"/>
          <w:szCs w:val="28"/>
        </w:rPr>
        <w:t>т</w:t>
      </w:r>
      <w:r w:rsidRPr="001A7BC6">
        <w:rPr>
          <w:b/>
          <w:color w:val="252525"/>
          <w:szCs w:val="28"/>
        </w:rPr>
        <w:t xml:space="preserve"> нейроны?»</w:t>
      </w:r>
      <w:r>
        <w:rPr>
          <w:color w:val="252525"/>
          <w:szCs w:val="28"/>
        </w:rPr>
        <w:t xml:space="preserve"> - </w:t>
      </w:r>
      <w:r w:rsidR="00E54EE1" w:rsidRPr="001A7BC6">
        <w:rPr>
          <w:color w:val="252525"/>
          <w:szCs w:val="28"/>
        </w:rPr>
        <w:t>5</w:t>
      </w:r>
      <w:r w:rsidR="00E54EE1" w:rsidRPr="001A7BC6">
        <w:rPr>
          <w:b/>
          <w:color w:val="252525"/>
          <w:szCs w:val="28"/>
        </w:rPr>
        <w:t>0 мин</w:t>
      </w:r>
      <w:r w:rsidR="00E54EE1" w:rsidRPr="001A7BC6">
        <w:rPr>
          <w:color w:val="252525"/>
          <w:szCs w:val="28"/>
        </w:rPr>
        <w:t>;</w:t>
      </w:r>
    </w:p>
    <w:p w:rsidR="00E54EE1" w:rsidRDefault="00E54EE1" w:rsidP="00E54EE1">
      <w:pPr>
        <w:pStyle w:val="a5"/>
        <w:rPr>
          <w:b/>
        </w:rPr>
      </w:pPr>
    </w:p>
    <w:p w:rsidR="00E54EE1" w:rsidRPr="004774F6" w:rsidRDefault="00E54EE1" w:rsidP="00E54EE1">
      <w:pPr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</w:rPr>
      </w:pPr>
      <w:proofErr w:type="gramStart"/>
      <w:r w:rsidRPr="004774F6">
        <w:rPr>
          <w:b/>
        </w:rPr>
        <w:t xml:space="preserve">Егоров Алексей Юрьевич - </w:t>
      </w:r>
      <w:r w:rsidRPr="004774F6">
        <w:rPr>
          <w:szCs w:val="28"/>
        </w:rPr>
        <w:t>к</w:t>
      </w:r>
      <w:r w:rsidRPr="004774F6">
        <w:rPr>
          <w:color w:val="333333"/>
          <w:szCs w:val="28"/>
          <w:shd w:val="clear" w:color="auto" w:fill="FFFFFF"/>
        </w:rPr>
        <w:t>афедра психиатрии и наркологии медицинского факультета Санкт-Петербургского государственного университета, Санкт-Петербург, кафедра психиатрии и наркологии Северо-Западного государственного медицинского университета им. И.И. Мечникова, Санкт-Петербург, лаборатория нейрофизиологии и патологии поведения ФГБУН «Институт эволюционной физиологии и биохимии им. И.М. Сеченова» Российской академии наук, д.м.н., профессор, Санкт-Петербург</w:t>
      </w:r>
      <w:r>
        <w:rPr>
          <w:color w:val="333333"/>
          <w:szCs w:val="28"/>
          <w:shd w:val="clear" w:color="auto" w:fill="FFFFFF"/>
        </w:rPr>
        <w:t xml:space="preserve"> – </w:t>
      </w:r>
      <w:r w:rsidRPr="004774F6">
        <w:rPr>
          <w:b/>
          <w:color w:val="333333"/>
          <w:szCs w:val="28"/>
          <w:shd w:val="clear" w:color="auto" w:fill="FFFFFF"/>
        </w:rPr>
        <w:t>«Нехимические зависимости: болезнь или хобби?»</w:t>
      </w:r>
      <w:r>
        <w:rPr>
          <w:b/>
          <w:color w:val="333333"/>
          <w:szCs w:val="28"/>
          <w:shd w:val="clear" w:color="auto" w:fill="FFFFFF"/>
        </w:rPr>
        <w:t xml:space="preserve"> - 50 мин.</w:t>
      </w:r>
      <w:proofErr w:type="gramEnd"/>
    </w:p>
    <w:p w:rsidR="00725C06" w:rsidRDefault="00725C06" w:rsidP="00E54EE1">
      <w:pPr>
        <w:keepNext/>
        <w:spacing w:before="240"/>
        <w:ind w:left="71"/>
        <w:jc w:val="right"/>
        <w:rPr>
          <w:szCs w:val="28"/>
        </w:rPr>
      </w:pPr>
    </w:p>
    <w:sectPr w:rsidR="00725C06" w:rsidSect="0074023B">
      <w:pgSz w:w="11906" w:h="16838"/>
      <w:pgMar w:top="709" w:right="851" w:bottom="1021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D7A" w:rsidRDefault="00C34D7A" w:rsidP="00B4415F">
      <w:r>
        <w:separator/>
      </w:r>
    </w:p>
  </w:endnote>
  <w:endnote w:type="continuationSeparator" w:id="0">
    <w:p w:rsidR="00C34D7A" w:rsidRDefault="00C34D7A" w:rsidP="00B44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D7A" w:rsidRDefault="00C34D7A" w:rsidP="00B4415F">
      <w:r>
        <w:separator/>
      </w:r>
    </w:p>
  </w:footnote>
  <w:footnote w:type="continuationSeparator" w:id="0">
    <w:p w:rsidR="00C34D7A" w:rsidRDefault="00C34D7A" w:rsidP="00B44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9D3"/>
    <w:multiLevelType w:val="hybridMultilevel"/>
    <w:tmpl w:val="58B205DE"/>
    <w:lvl w:ilvl="0" w:tplc="7542CA1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8E3028B2">
      <w:numFmt w:val="none"/>
      <w:lvlText w:val=""/>
      <w:lvlJc w:val="left"/>
      <w:pPr>
        <w:tabs>
          <w:tab w:val="num" w:pos="360"/>
        </w:tabs>
      </w:pPr>
    </w:lvl>
    <w:lvl w:ilvl="2" w:tplc="92CE7A26">
      <w:numFmt w:val="none"/>
      <w:lvlText w:val=""/>
      <w:lvlJc w:val="left"/>
      <w:pPr>
        <w:tabs>
          <w:tab w:val="num" w:pos="360"/>
        </w:tabs>
      </w:pPr>
    </w:lvl>
    <w:lvl w:ilvl="3" w:tplc="79F645F6">
      <w:numFmt w:val="none"/>
      <w:lvlText w:val=""/>
      <w:lvlJc w:val="left"/>
      <w:pPr>
        <w:tabs>
          <w:tab w:val="num" w:pos="360"/>
        </w:tabs>
      </w:pPr>
    </w:lvl>
    <w:lvl w:ilvl="4" w:tplc="4E32430A">
      <w:numFmt w:val="none"/>
      <w:lvlText w:val=""/>
      <w:lvlJc w:val="left"/>
      <w:pPr>
        <w:tabs>
          <w:tab w:val="num" w:pos="360"/>
        </w:tabs>
      </w:pPr>
    </w:lvl>
    <w:lvl w:ilvl="5" w:tplc="23583D62">
      <w:numFmt w:val="none"/>
      <w:lvlText w:val=""/>
      <w:lvlJc w:val="left"/>
      <w:pPr>
        <w:tabs>
          <w:tab w:val="num" w:pos="360"/>
        </w:tabs>
      </w:pPr>
    </w:lvl>
    <w:lvl w:ilvl="6" w:tplc="6382EA90">
      <w:numFmt w:val="none"/>
      <w:lvlText w:val=""/>
      <w:lvlJc w:val="left"/>
      <w:pPr>
        <w:tabs>
          <w:tab w:val="num" w:pos="360"/>
        </w:tabs>
      </w:pPr>
    </w:lvl>
    <w:lvl w:ilvl="7" w:tplc="3B2A2A86">
      <w:numFmt w:val="none"/>
      <w:lvlText w:val=""/>
      <w:lvlJc w:val="left"/>
      <w:pPr>
        <w:tabs>
          <w:tab w:val="num" w:pos="360"/>
        </w:tabs>
      </w:pPr>
    </w:lvl>
    <w:lvl w:ilvl="8" w:tplc="A740D6E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27437C"/>
    <w:multiLevelType w:val="hybridMultilevel"/>
    <w:tmpl w:val="58B205DE"/>
    <w:lvl w:ilvl="0" w:tplc="7542CA1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8E3028B2">
      <w:numFmt w:val="none"/>
      <w:lvlText w:val=""/>
      <w:lvlJc w:val="left"/>
      <w:pPr>
        <w:tabs>
          <w:tab w:val="num" w:pos="360"/>
        </w:tabs>
      </w:pPr>
    </w:lvl>
    <w:lvl w:ilvl="2" w:tplc="92CE7A26">
      <w:numFmt w:val="none"/>
      <w:lvlText w:val=""/>
      <w:lvlJc w:val="left"/>
      <w:pPr>
        <w:tabs>
          <w:tab w:val="num" w:pos="360"/>
        </w:tabs>
      </w:pPr>
    </w:lvl>
    <w:lvl w:ilvl="3" w:tplc="79F645F6">
      <w:numFmt w:val="none"/>
      <w:lvlText w:val=""/>
      <w:lvlJc w:val="left"/>
      <w:pPr>
        <w:tabs>
          <w:tab w:val="num" w:pos="360"/>
        </w:tabs>
      </w:pPr>
    </w:lvl>
    <w:lvl w:ilvl="4" w:tplc="4E32430A">
      <w:numFmt w:val="none"/>
      <w:lvlText w:val=""/>
      <w:lvlJc w:val="left"/>
      <w:pPr>
        <w:tabs>
          <w:tab w:val="num" w:pos="360"/>
        </w:tabs>
      </w:pPr>
    </w:lvl>
    <w:lvl w:ilvl="5" w:tplc="23583D62">
      <w:numFmt w:val="none"/>
      <w:lvlText w:val=""/>
      <w:lvlJc w:val="left"/>
      <w:pPr>
        <w:tabs>
          <w:tab w:val="num" w:pos="360"/>
        </w:tabs>
      </w:pPr>
    </w:lvl>
    <w:lvl w:ilvl="6" w:tplc="6382EA90">
      <w:numFmt w:val="none"/>
      <w:lvlText w:val=""/>
      <w:lvlJc w:val="left"/>
      <w:pPr>
        <w:tabs>
          <w:tab w:val="num" w:pos="360"/>
        </w:tabs>
      </w:pPr>
    </w:lvl>
    <w:lvl w:ilvl="7" w:tplc="3B2A2A86">
      <w:numFmt w:val="none"/>
      <w:lvlText w:val=""/>
      <w:lvlJc w:val="left"/>
      <w:pPr>
        <w:tabs>
          <w:tab w:val="num" w:pos="360"/>
        </w:tabs>
      </w:pPr>
    </w:lvl>
    <w:lvl w:ilvl="8" w:tplc="A740D6E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CB62089"/>
    <w:multiLevelType w:val="multilevel"/>
    <w:tmpl w:val="9F26E898"/>
    <w:lvl w:ilvl="0">
      <w:start w:val="10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1D337105"/>
    <w:multiLevelType w:val="hybridMultilevel"/>
    <w:tmpl w:val="00A4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E6C08"/>
    <w:multiLevelType w:val="hybridMultilevel"/>
    <w:tmpl w:val="576EA32A"/>
    <w:lvl w:ilvl="0" w:tplc="EA72C12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265668"/>
    <w:multiLevelType w:val="hybridMultilevel"/>
    <w:tmpl w:val="58B205DE"/>
    <w:lvl w:ilvl="0" w:tplc="7542CA1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8E3028B2">
      <w:numFmt w:val="none"/>
      <w:lvlText w:val=""/>
      <w:lvlJc w:val="left"/>
      <w:pPr>
        <w:tabs>
          <w:tab w:val="num" w:pos="360"/>
        </w:tabs>
      </w:pPr>
    </w:lvl>
    <w:lvl w:ilvl="2" w:tplc="92CE7A26">
      <w:numFmt w:val="none"/>
      <w:lvlText w:val=""/>
      <w:lvlJc w:val="left"/>
      <w:pPr>
        <w:tabs>
          <w:tab w:val="num" w:pos="360"/>
        </w:tabs>
      </w:pPr>
    </w:lvl>
    <w:lvl w:ilvl="3" w:tplc="79F645F6">
      <w:numFmt w:val="none"/>
      <w:lvlText w:val=""/>
      <w:lvlJc w:val="left"/>
      <w:pPr>
        <w:tabs>
          <w:tab w:val="num" w:pos="360"/>
        </w:tabs>
      </w:pPr>
    </w:lvl>
    <w:lvl w:ilvl="4" w:tplc="4E32430A">
      <w:numFmt w:val="none"/>
      <w:lvlText w:val=""/>
      <w:lvlJc w:val="left"/>
      <w:pPr>
        <w:tabs>
          <w:tab w:val="num" w:pos="360"/>
        </w:tabs>
      </w:pPr>
    </w:lvl>
    <w:lvl w:ilvl="5" w:tplc="23583D62">
      <w:numFmt w:val="none"/>
      <w:lvlText w:val=""/>
      <w:lvlJc w:val="left"/>
      <w:pPr>
        <w:tabs>
          <w:tab w:val="num" w:pos="360"/>
        </w:tabs>
      </w:pPr>
    </w:lvl>
    <w:lvl w:ilvl="6" w:tplc="6382EA90">
      <w:numFmt w:val="none"/>
      <w:lvlText w:val=""/>
      <w:lvlJc w:val="left"/>
      <w:pPr>
        <w:tabs>
          <w:tab w:val="num" w:pos="360"/>
        </w:tabs>
      </w:pPr>
    </w:lvl>
    <w:lvl w:ilvl="7" w:tplc="3B2A2A86">
      <w:numFmt w:val="none"/>
      <w:lvlText w:val=""/>
      <w:lvlJc w:val="left"/>
      <w:pPr>
        <w:tabs>
          <w:tab w:val="num" w:pos="360"/>
        </w:tabs>
      </w:pPr>
    </w:lvl>
    <w:lvl w:ilvl="8" w:tplc="A740D6E0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F606134"/>
    <w:multiLevelType w:val="hybridMultilevel"/>
    <w:tmpl w:val="F2C04902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A47CC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07896"/>
    <w:multiLevelType w:val="multilevel"/>
    <w:tmpl w:val="120A60C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34"/>
        </w:tabs>
        <w:ind w:left="4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8"/>
        </w:tabs>
        <w:ind w:left="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44"/>
        </w:tabs>
        <w:ind w:left="2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9">
    <w:nsid w:val="21DD45AD"/>
    <w:multiLevelType w:val="multilevel"/>
    <w:tmpl w:val="9EF6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3A3DC8"/>
    <w:multiLevelType w:val="hybridMultilevel"/>
    <w:tmpl w:val="374E3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44D56"/>
    <w:multiLevelType w:val="hybridMultilevel"/>
    <w:tmpl w:val="1756C6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AF0B47"/>
    <w:multiLevelType w:val="hybridMultilevel"/>
    <w:tmpl w:val="8A4ABC4A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6F6149"/>
    <w:multiLevelType w:val="hybridMultilevel"/>
    <w:tmpl w:val="99A490D2"/>
    <w:lvl w:ilvl="0" w:tplc="564627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EC3499"/>
    <w:multiLevelType w:val="multilevel"/>
    <w:tmpl w:val="1B54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317BB7"/>
    <w:multiLevelType w:val="hybridMultilevel"/>
    <w:tmpl w:val="D81E7948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8D4888"/>
    <w:multiLevelType w:val="hybridMultilevel"/>
    <w:tmpl w:val="822A1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EC7867"/>
    <w:multiLevelType w:val="multilevel"/>
    <w:tmpl w:val="A6F0E1C6"/>
    <w:lvl w:ilvl="0">
      <w:start w:val="4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69"/>
        </w:tabs>
        <w:ind w:left="869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3"/>
        </w:tabs>
        <w:ind w:left="943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84"/>
        </w:tabs>
        <w:ind w:left="18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18">
    <w:nsid w:val="32163D53"/>
    <w:multiLevelType w:val="hybridMultilevel"/>
    <w:tmpl w:val="A50C5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5743A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EC77BA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3540FB"/>
    <w:multiLevelType w:val="multilevel"/>
    <w:tmpl w:val="5400FA6A"/>
    <w:lvl w:ilvl="0">
      <w:start w:val="10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3C9D10DF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A7E43"/>
    <w:multiLevelType w:val="multilevel"/>
    <w:tmpl w:val="80C0EA5C"/>
    <w:lvl w:ilvl="0">
      <w:start w:val="1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3DE70366"/>
    <w:multiLevelType w:val="hybridMultilevel"/>
    <w:tmpl w:val="391419B4"/>
    <w:lvl w:ilvl="0" w:tplc="831AD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CD033F"/>
    <w:multiLevelType w:val="hybridMultilevel"/>
    <w:tmpl w:val="B920877A"/>
    <w:lvl w:ilvl="0" w:tplc="CFA68E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54223F"/>
    <w:multiLevelType w:val="hybridMultilevel"/>
    <w:tmpl w:val="04BCE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836E32"/>
    <w:multiLevelType w:val="multilevel"/>
    <w:tmpl w:val="60B4436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8"/>
        </w:tabs>
        <w:ind w:left="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44"/>
        </w:tabs>
        <w:ind w:left="2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28">
    <w:nsid w:val="49D07D6F"/>
    <w:multiLevelType w:val="multilevel"/>
    <w:tmpl w:val="AEAC8DEE"/>
    <w:lvl w:ilvl="0">
      <w:start w:val="10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9">
    <w:nsid w:val="4E93104D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116109"/>
    <w:multiLevelType w:val="hybridMultilevel"/>
    <w:tmpl w:val="FB32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285312"/>
    <w:multiLevelType w:val="hybridMultilevel"/>
    <w:tmpl w:val="56C892D2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7A60A6"/>
    <w:multiLevelType w:val="multilevel"/>
    <w:tmpl w:val="60B4436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8"/>
        </w:tabs>
        <w:ind w:left="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2"/>
        </w:tabs>
        <w:ind w:left="1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76"/>
        </w:tabs>
        <w:ind w:left="1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0"/>
        </w:tabs>
        <w:ind w:left="1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44"/>
        </w:tabs>
        <w:ind w:left="2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8"/>
        </w:tabs>
        <w:ind w:left="2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52"/>
        </w:tabs>
        <w:ind w:left="2752" w:hanging="2160"/>
      </w:pPr>
      <w:rPr>
        <w:rFonts w:hint="default"/>
      </w:rPr>
    </w:lvl>
  </w:abstractNum>
  <w:abstractNum w:abstractNumId="33">
    <w:nsid w:val="61C87CF9"/>
    <w:multiLevelType w:val="multilevel"/>
    <w:tmpl w:val="75D4D098"/>
    <w:lvl w:ilvl="0">
      <w:start w:val="1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680972D8"/>
    <w:multiLevelType w:val="hybridMultilevel"/>
    <w:tmpl w:val="2D64D7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611B1A"/>
    <w:multiLevelType w:val="hybridMultilevel"/>
    <w:tmpl w:val="6CF0CE42"/>
    <w:lvl w:ilvl="0" w:tplc="EA72C1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BD6C93"/>
    <w:multiLevelType w:val="hybridMultilevel"/>
    <w:tmpl w:val="10EEE9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CE86054"/>
    <w:multiLevelType w:val="hybridMultilevel"/>
    <w:tmpl w:val="F7504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222BF9"/>
    <w:multiLevelType w:val="multilevel"/>
    <w:tmpl w:val="2FF2A05A"/>
    <w:lvl w:ilvl="0">
      <w:start w:val="10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9">
    <w:nsid w:val="7CDC61C6"/>
    <w:multiLevelType w:val="hybridMultilevel"/>
    <w:tmpl w:val="D700A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DA322D"/>
    <w:multiLevelType w:val="multilevel"/>
    <w:tmpl w:val="8D4AC674"/>
    <w:lvl w:ilvl="0">
      <w:start w:val="10"/>
      <w:numFmt w:val="decimal"/>
      <w:lvlText w:val="%1.0"/>
      <w:lvlJc w:val="left"/>
      <w:pPr>
        <w:ind w:left="139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27"/>
  </w:num>
  <w:num w:numId="4">
    <w:abstractNumId w:val="17"/>
  </w:num>
  <w:num w:numId="5">
    <w:abstractNumId w:val="8"/>
  </w:num>
  <w:num w:numId="6">
    <w:abstractNumId w:val="32"/>
  </w:num>
  <w:num w:numId="7">
    <w:abstractNumId w:val="36"/>
  </w:num>
  <w:num w:numId="8">
    <w:abstractNumId w:val="5"/>
  </w:num>
  <w:num w:numId="9">
    <w:abstractNumId w:val="16"/>
  </w:num>
  <w:num w:numId="10">
    <w:abstractNumId w:val="35"/>
  </w:num>
  <w:num w:numId="11">
    <w:abstractNumId w:val="4"/>
  </w:num>
  <w:num w:numId="12">
    <w:abstractNumId w:val="15"/>
  </w:num>
  <w:num w:numId="13">
    <w:abstractNumId w:val="6"/>
  </w:num>
  <w:num w:numId="14">
    <w:abstractNumId w:val="12"/>
  </w:num>
  <w:num w:numId="15">
    <w:abstractNumId w:val="0"/>
  </w:num>
  <w:num w:numId="16">
    <w:abstractNumId w:val="31"/>
  </w:num>
  <w:num w:numId="17">
    <w:abstractNumId w:val="25"/>
  </w:num>
  <w:num w:numId="18">
    <w:abstractNumId w:val="22"/>
  </w:num>
  <w:num w:numId="19">
    <w:abstractNumId w:val="20"/>
  </w:num>
  <w:num w:numId="20">
    <w:abstractNumId w:val="19"/>
  </w:num>
  <w:num w:numId="21">
    <w:abstractNumId w:val="18"/>
  </w:num>
  <w:num w:numId="22">
    <w:abstractNumId w:val="29"/>
  </w:num>
  <w:num w:numId="23">
    <w:abstractNumId w:val="7"/>
  </w:num>
  <w:num w:numId="24">
    <w:abstractNumId w:val="38"/>
  </w:num>
  <w:num w:numId="25">
    <w:abstractNumId w:val="13"/>
  </w:num>
  <w:num w:numId="26">
    <w:abstractNumId w:val="3"/>
  </w:num>
  <w:num w:numId="27">
    <w:abstractNumId w:val="9"/>
  </w:num>
  <w:num w:numId="28">
    <w:abstractNumId w:val="37"/>
  </w:num>
  <w:num w:numId="29">
    <w:abstractNumId w:val="21"/>
  </w:num>
  <w:num w:numId="30">
    <w:abstractNumId w:val="11"/>
  </w:num>
  <w:num w:numId="31">
    <w:abstractNumId w:val="10"/>
  </w:num>
  <w:num w:numId="32">
    <w:abstractNumId w:val="28"/>
  </w:num>
  <w:num w:numId="33">
    <w:abstractNumId w:val="39"/>
  </w:num>
  <w:num w:numId="34">
    <w:abstractNumId w:val="30"/>
  </w:num>
  <w:num w:numId="35">
    <w:abstractNumId w:val="24"/>
  </w:num>
  <w:num w:numId="36">
    <w:abstractNumId w:val="14"/>
  </w:num>
  <w:num w:numId="37">
    <w:abstractNumId w:val="2"/>
  </w:num>
  <w:num w:numId="38">
    <w:abstractNumId w:val="26"/>
  </w:num>
  <w:num w:numId="39">
    <w:abstractNumId w:val="40"/>
  </w:num>
  <w:num w:numId="40">
    <w:abstractNumId w:val="33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3FA"/>
    <w:rsid w:val="0000090D"/>
    <w:rsid w:val="00013539"/>
    <w:rsid w:val="0002389C"/>
    <w:rsid w:val="00024D1A"/>
    <w:rsid w:val="000551E7"/>
    <w:rsid w:val="00066307"/>
    <w:rsid w:val="00074E3C"/>
    <w:rsid w:val="0008494A"/>
    <w:rsid w:val="000B033F"/>
    <w:rsid w:val="000B4594"/>
    <w:rsid w:val="000C5DC7"/>
    <w:rsid w:val="000D07A9"/>
    <w:rsid w:val="000D282C"/>
    <w:rsid w:val="000D346C"/>
    <w:rsid w:val="000F6DD5"/>
    <w:rsid w:val="001267BC"/>
    <w:rsid w:val="00151FC3"/>
    <w:rsid w:val="00160EC9"/>
    <w:rsid w:val="001708FE"/>
    <w:rsid w:val="00177F15"/>
    <w:rsid w:val="00191B43"/>
    <w:rsid w:val="0019551C"/>
    <w:rsid w:val="001A7BC6"/>
    <w:rsid w:val="001B07EA"/>
    <w:rsid w:val="001B51BE"/>
    <w:rsid w:val="001B6623"/>
    <w:rsid w:val="001E590C"/>
    <w:rsid w:val="001F6735"/>
    <w:rsid w:val="00201D91"/>
    <w:rsid w:val="002531C1"/>
    <w:rsid w:val="00267A4C"/>
    <w:rsid w:val="00272ADF"/>
    <w:rsid w:val="002768CA"/>
    <w:rsid w:val="00285154"/>
    <w:rsid w:val="002A0FB9"/>
    <w:rsid w:val="002A40E4"/>
    <w:rsid w:val="002E3C71"/>
    <w:rsid w:val="00303BAB"/>
    <w:rsid w:val="003202D6"/>
    <w:rsid w:val="0032121E"/>
    <w:rsid w:val="00324EBE"/>
    <w:rsid w:val="00326751"/>
    <w:rsid w:val="003341A3"/>
    <w:rsid w:val="00344DBB"/>
    <w:rsid w:val="00346060"/>
    <w:rsid w:val="003576CF"/>
    <w:rsid w:val="003647AF"/>
    <w:rsid w:val="00366A95"/>
    <w:rsid w:val="00371DBA"/>
    <w:rsid w:val="003B4F87"/>
    <w:rsid w:val="003D5777"/>
    <w:rsid w:val="004009C5"/>
    <w:rsid w:val="00414CCC"/>
    <w:rsid w:val="004159C4"/>
    <w:rsid w:val="004256E5"/>
    <w:rsid w:val="00431B01"/>
    <w:rsid w:val="00433560"/>
    <w:rsid w:val="00442667"/>
    <w:rsid w:val="0048694E"/>
    <w:rsid w:val="004A415C"/>
    <w:rsid w:val="004B4712"/>
    <w:rsid w:val="004B6CD2"/>
    <w:rsid w:val="004D3F27"/>
    <w:rsid w:val="00520228"/>
    <w:rsid w:val="00583B5A"/>
    <w:rsid w:val="00586D0E"/>
    <w:rsid w:val="00593512"/>
    <w:rsid w:val="005A5948"/>
    <w:rsid w:val="005B303E"/>
    <w:rsid w:val="005D1B54"/>
    <w:rsid w:val="005D4734"/>
    <w:rsid w:val="005F687A"/>
    <w:rsid w:val="006218EF"/>
    <w:rsid w:val="00622B74"/>
    <w:rsid w:val="00653712"/>
    <w:rsid w:val="00664DAC"/>
    <w:rsid w:val="0067122A"/>
    <w:rsid w:val="00677A00"/>
    <w:rsid w:val="00690F3F"/>
    <w:rsid w:val="00691CD8"/>
    <w:rsid w:val="00694424"/>
    <w:rsid w:val="006B3F67"/>
    <w:rsid w:val="006D5F45"/>
    <w:rsid w:val="006F1652"/>
    <w:rsid w:val="006F3FD7"/>
    <w:rsid w:val="006F7A45"/>
    <w:rsid w:val="00717845"/>
    <w:rsid w:val="00721D0C"/>
    <w:rsid w:val="00725C06"/>
    <w:rsid w:val="0074023B"/>
    <w:rsid w:val="00782122"/>
    <w:rsid w:val="007B5A05"/>
    <w:rsid w:val="007C7B8B"/>
    <w:rsid w:val="007D283E"/>
    <w:rsid w:val="007D37F0"/>
    <w:rsid w:val="007D6C03"/>
    <w:rsid w:val="007E4747"/>
    <w:rsid w:val="007F7034"/>
    <w:rsid w:val="00811A29"/>
    <w:rsid w:val="00816093"/>
    <w:rsid w:val="008168DE"/>
    <w:rsid w:val="008523CD"/>
    <w:rsid w:val="00852D0C"/>
    <w:rsid w:val="008605B9"/>
    <w:rsid w:val="00876C3A"/>
    <w:rsid w:val="00885C34"/>
    <w:rsid w:val="00886695"/>
    <w:rsid w:val="0089441D"/>
    <w:rsid w:val="00895B95"/>
    <w:rsid w:val="008C0BAC"/>
    <w:rsid w:val="008D1511"/>
    <w:rsid w:val="008D2D7A"/>
    <w:rsid w:val="008E6642"/>
    <w:rsid w:val="00900F71"/>
    <w:rsid w:val="00935272"/>
    <w:rsid w:val="00954410"/>
    <w:rsid w:val="009560CC"/>
    <w:rsid w:val="009761EC"/>
    <w:rsid w:val="009913FA"/>
    <w:rsid w:val="009B5F44"/>
    <w:rsid w:val="009F2DBE"/>
    <w:rsid w:val="009F30D9"/>
    <w:rsid w:val="009F4773"/>
    <w:rsid w:val="00A07A77"/>
    <w:rsid w:val="00A41287"/>
    <w:rsid w:val="00A440E7"/>
    <w:rsid w:val="00A4731B"/>
    <w:rsid w:val="00A66122"/>
    <w:rsid w:val="00A736BA"/>
    <w:rsid w:val="00AA39B4"/>
    <w:rsid w:val="00AB72D3"/>
    <w:rsid w:val="00AE4583"/>
    <w:rsid w:val="00AE6FF5"/>
    <w:rsid w:val="00B04DFB"/>
    <w:rsid w:val="00B11A8C"/>
    <w:rsid w:val="00B17AF9"/>
    <w:rsid w:val="00B24A5F"/>
    <w:rsid w:val="00B3117C"/>
    <w:rsid w:val="00B311B7"/>
    <w:rsid w:val="00B4415F"/>
    <w:rsid w:val="00B46434"/>
    <w:rsid w:val="00B75EB3"/>
    <w:rsid w:val="00B76F46"/>
    <w:rsid w:val="00B82E04"/>
    <w:rsid w:val="00B93651"/>
    <w:rsid w:val="00BD7C1A"/>
    <w:rsid w:val="00BF4EAA"/>
    <w:rsid w:val="00C01FA5"/>
    <w:rsid w:val="00C07C56"/>
    <w:rsid w:val="00C161EF"/>
    <w:rsid w:val="00C27FFE"/>
    <w:rsid w:val="00C34D7A"/>
    <w:rsid w:val="00C42EBE"/>
    <w:rsid w:val="00C43FD2"/>
    <w:rsid w:val="00C74109"/>
    <w:rsid w:val="00C75019"/>
    <w:rsid w:val="00C76058"/>
    <w:rsid w:val="00C82A68"/>
    <w:rsid w:val="00C96986"/>
    <w:rsid w:val="00CD0322"/>
    <w:rsid w:val="00CF3F3D"/>
    <w:rsid w:val="00D058F7"/>
    <w:rsid w:val="00D15401"/>
    <w:rsid w:val="00D17DD5"/>
    <w:rsid w:val="00D24C0F"/>
    <w:rsid w:val="00D25CE2"/>
    <w:rsid w:val="00D3715B"/>
    <w:rsid w:val="00D52CEF"/>
    <w:rsid w:val="00D727EC"/>
    <w:rsid w:val="00D82EFA"/>
    <w:rsid w:val="00DA2C31"/>
    <w:rsid w:val="00DB67BD"/>
    <w:rsid w:val="00DC5CFC"/>
    <w:rsid w:val="00DE0A13"/>
    <w:rsid w:val="00E07475"/>
    <w:rsid w:val="00E21094"/>
    <w:rsid w:val="00E21871"/>
    <w:rsid w:val="00E328AD"/>
    <w:rsid w:val="00E37BAC"/>
    <w:rsid w:val="00E54EE1"/>
    <w:rsid w:val="00E679D6"/>
    <w:rsid w:val="00E763F2"/>
    <w:rsid w:val="00E82BF4"/>
    <w:rsid w:val="00EB0D8F"/>
    <w:rsid w:val="00EB2591"/>
    <w:rsid w:val="00EB4A04"/>
    <w:rsid w:val="00EB656E"/>
    <w:rsid w:val="00EC4A87"/>
    <w:rsid w:val="00ED524E"/>
    <w:rsid w:val="00EE0D1C"/>
    <w:rsid w:val="00EF4CAE"/>
    <w:rsid w:val="00F24A56"/>
    <w:rsid w:val="00F4618E"/>
    <w:rsid w:val="00F561AA"/>
    <w:rsid w:val="00F621FA"/>
    <w:rsid w:val="00F62D65"/>
    <w:rsid w:val="00F72C6D"/>
    <w:rsid w:val="00F87BC4"/>
    <w:rsid w:val="00FA4660"/>
    <w:rsid w:val="00FB5D69"/>
    <w:rsid w:val="00FE1103"/>
    <w:rsid w:val="00FE69BA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Body Text Indent"/>
    <w:basedOn w:val="a"/>
    <w:pPr>
      <w:ind w:firstLine="540"/>
      <w:jc w:val="both"/>
    </w:pPr>
  </w:style>
  <w:style w:type="paragraph" w:styleId="20">
    <w:name w:val="Body Text Indent 2"/>
    <w:basedOn w:val="a"/>
    <w:pPr>
      <w:ind w:left="1134" w:hanging="1134"/>
      <w:jc w:val="both"/>
    </w:pPr>
    <w:rPr>
      <w:sz w:val="24"/>
    </w:rPr>
  </w:style>
  <w:style w:type="paragraph" w:styleId="21">
    <w:name w:val="Body Text 2"/>
    <w:basedOn w:val="a"/>
    <w:pPr>
      <w:tabs>
        <w:tab w:val="left" w:pos="3544"/>
      </w:tabs>
      <w:jc w:val="center"/>
    </w:pPr>
    <w:rPr>
      <w:b/>
      <w:sz w:val="22"/>
    </w:rPr>
  </w:style>
  <w:style w:type="paragraph" w:styleId="3">
    <w:name w:val="Body Text 3"/>
    <w:basedOn w:val="a"/>
    <w:rPr>
      <w:sz w:val="24"/>
    </w:rPr>
  </w:style>
  <w:style w:type="paragraph" w:customStyle="1" w:styleId="nervytelo">
    <w:name w:val="nervy telo"/>
    <w:basedOn w:val="a"/>
    <w:rsid w:val="000F6DD5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HeliosCond" w:hAnsi="HeliosCond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E679D6"/>
    <w:pPr>
      <w:ind w:left="708"/>
    </w:pPr>
  </w:style>
  <w:style w:type="paragraph" w:styleId="a6">
    <w:name w:val="Balloon Text"/>
    <w:basedOn w:val="a"/>
    <w:link w:val="a7"/>
    <w:rsid w:val="00C42EBE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C42EB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3202D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341A3"/>
  </w:style>
  <w:style w:type="character" w:styleId="a9">
    <w:name w:val="Strong"/>
    <w:uiPriority w:val="22"/>
    <w:qFormat/>
    <w:rsid w:val="003341A3"/>
    <w:rPr>
      <w:b/>
      <w:bCs/>
    </w:rPr>
  </w:style>
  <w:style w:type="paragraph" w:styleId="aa">
    <w:name w:val="header"/>
    <w:basedOn w:val="a"/>
    <w:link w:val="ab"/>
    <w:rsid w:val="00B441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B4415F"/>
    <w:rPr>
      <w:sz w:val="28"/>
    </w:rPr>
  </w:style>
  <w:style w:type="paragraph" w:styleId="ac">
    <w:name w:val="footer"/>
    <w:basedOn w:val="a"/>
    <w:link w:val="ad"/>
    <w:rsid w:val="00B4415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B4415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5;&#1088;&#1080;&#1082;&#1072;&#1079;%20&#1043;&#1059;&#1047;&#1054;%20&#1080;%20&#1054;&#1043;&#1052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4CCB8-597A-4C7E-B732-B2A9AA46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ГУЗО и ОГМА</Template>
  <TotalTime>17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 № 1</dc:creator>
  <cp:lastModifiedBy>Еван</cp:lastModifiedBy>
  <cp:revision>4</cp:revision>
  <cp:lastPrinted>2016-03-10T06:33:00Z</cp:lastPrinted>
  <dcterms:created xsi:type="dcterms:W3CDTF">2017-03-03T11:27:00Z</dcterms:created>
  <dcterms:modified xsi:type="dcterms:W3CDTF">2017-03-17T11:05:00Z</dcterms:modified>
</cp:coreProperties>
</file>