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A68" w:rsidRDefault="00C82A68">
      <w:pPr>
        <w:keepNext/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.75pt;margin-top:.75pt;width:468.3pt;height:156.55pt;z-index:251654656" o:allowincell="f" filled="f" stroked="f">
            <v:textbox style="mso-next-textbox:#_x0000_s1032">
              <w:txbxContent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C82A68" w:rsidRDefault="00C82A68">
                  <w:pPr>
                    <w:spacing w:line="48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РОССИЙСКАЯ ФЕДЕРАЦИЯ</w:t>
                  </w:r>
                </w:p>
                <w:tbl>
                  <w:tblPr>
                    <w:tblW w:w="12157" w:type="dxa"/>
                    <w:tblLook w:val="01E0"/>
                  </w:tblPr>
                  <w:tblGrid>
                    <w:gridCol w:w="7621"/>
                    <w:gridCol w:w="4536"/>
                  </w:tblGrid>
                  <w:tr w:rsidR="00C82A68">
                    <w:tc>
                      <w:tcPr>
                        <w:tcW w:w="7621" w:type="dxa"/>
                        <w:vAlign w:val="center"/>
                      </w:tcPr>
                      <w:p w:rsidR="00C82A68" w:rsidRDefault="00C82A68">
                        <w:pPr>
                          <w:pStyle w:val="21"/>
                          <w:tabs>
                            <w:tab w:val="left" w:pos="8080"/>
                            <w:tab w:val="left" w:pos="9090"/>
                          </w:tabs>
                        </w:pPr>
                        <w:r>
                          <w:t xml:space="preserve">                                </w:t>
                        </w:r>
                        <w:r w:rsidR="003647AF">
                          <w:t xml:space="preserve"> </w:t>
                        </w:r>
                        <w:r>
                          <w:t xml:space="preserve">  МИНИСТЕРСТВО ЗДРАВООХРАНЕНИЯ  </w:t>
                        </w:r>
                      </w:p>
                      <w:p w:rsidR="00C82A68" w:rsidRDefault="00C82A68" w:rsidP="00852D0C">
                        <w:pPr>
                          <w:pStyle w:val="21"/>
                          <w:tabs>
                            <w:tab w:val="left" w:pos="8080"/>
                            <w:tab w:val="left" w:pos="9090"/>
                          </w:tabs>
                        </w:pPr>
                        <w:r>
                          <w:t xml:space="preserve">                                ОРЕНБУРГСКОЙ ОБЛАСТИ</w:t>
                        </w:r>
                      </w:p>
                      <w:p w:rsidR="00C82A68" w:rsidRDefault="00C82A68">
                        <w:pPr>
                          <w:tabs>
                            <w:tab w:val="left" w:pos="3544"/>
                            <w:tab w:val="left" w:pos="8080"/>
                            <w:tab w:val="left" w:pos="9090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                                   </w:t>
                        </w:r>
                      </w:p>
                      <w:p w:rsidR="00C82A68" w:rsidRDefault="00C82A68">
                        <w:pPr>
                          <w:tabs>
                            <w:tab w:val="left" w:pos="3544"/>
                            <w:tab w:val="left" w:pos="8080"/>
                            <w:tab w:val="left" w:pos="9090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  <w:tc>
                      <w:tcPr>
                        <w:tcW w:w="4536" w:type="dxa"/>
                      </w:tcPr>
                      <w:p w:rsidR="00C82A68" w:rsidRDefault="00C82A68">
                        <w:pPr>
                          <w:tabs>
                            <w:tab w:val="left" w:pos="3969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  <w:p w:rsidR="00C82A68" w:rsidRDefault="00C82A68">
                        <w:pPr>
                          <w:tabs>
                            <w:tab w:val="left" w:pos="3544"/>
                          </w:tabs>
                          <w:spacing w:line="480" w:lineRule="auto"/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  <w:p w:rsidR="00C82A68" w:rsidRDefault="00C82A68">
                        <w:pPr>
                          <w:tabs>
                            <w:tab w:val="left" w:pos="3544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</w:tr>
                </w:tbl>
                <w:p w:rsidR="00C82A68" w:rsidRDefault="00C82A68">
                  <w:pPr>
                    <w:pStyle w:val="1"/>
                  </w:pPr>
                  <w:r>
                    <w:t>ПРИКАЗ</w:t>
                  </w:r>
                </w:p>
                <w:p w:rsidR="00C82A68" w:rsidRDefault="00C82A68">
                  <w:pPr>
                    <w:ind w:right="63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№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  </w:t>
                  </w:r>
                  <w:r>
                    <w:rPr>
                      <w:b/>
                      <w:sz w:val="22"/>
                    </w:rPr>
                    <w:t xml:space="preserve">  от  "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</w:t>
                  </w:r>
                  <w:r>
                    <w:rPr>
                      <w:b/>
                      <w:sz w:val="22"/>
                    </w:rPr>
                    <w:t>"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 </w:t>
                  </w:r>
                  <w:r>
                    <w:rPr>
                      <w:b/>
                      <w:sz w:val="22"/>
                    </w:rPr>
                    <w:t xml:space="preserve"> 20</w:t>
                  </w:r>
                  <w:r w:rsidR="000D282C">
                    <w:rPr>
                      <w:b/>
                      <w:sz w:val="22"/>
                    </w:rPr>
                    <w:t>1</w:t>
                  </w:r>
                  <w:r w:rsidR="00B82E04">
                    <w:rPr>
                      <w:b/>
                      <w:sz w:val="22"/>
                    </w:rPr>
                    <w:t>4</w:t>
                  </w:r>
                  <w:r>
                    <w:rPr>
                      <w:b/>
                      <w:sz w:val="22"/>
                    </w:rPr>
                    <w:t xml:space="preserve"> года</w:t>
                  </w:r>
                  <w:r>
                    <w:rPr>
                      <w:b/>
                      <w:sz w:val="22"/>
                    </w:rPr>
                    <w:tab/>
                  </w:r>
                  <w:r>
                    <w:rPr>
                      <w:b/>
                      <w:sz w:val="22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group id="_x0000_s1037" style="position:absolute;margin-left:220.05pt;margin-top:.75pt;width:45.35pt;height:53.25pt;z-index:251660800" coordorigin="3480,1360" coordsize="907,10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3480;top:1360;width:907;height:1065">
              <v:imagedata r:id="rId8" o:title="Окантовка малая"/>
            </v:shape>
            <v:shape id="_x0000_s1039" type="#_x0000_t75" style="position:absolute;left:3518;top:1400;width:828;height:915;mso-wrap-edited:f" wrapcoords="-343 0 -343 21291 21600 21291 21600 0 -343 0" fillcolor="window">
              <v:imagedata r:id="rId9" o:title=""/>
            </v:shape>
          </v:group>
        </w:pict>
      </w: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  <w:r>
        <w:rPr>
          <w:noProof/>
        </w:rPr>
        <w:pict>
          <v:shape id="_x0000_s1033" type="#_x0000_t202" style="position:absolute;margin-left:4.05pt;margin-top:9.35pt;width:4in;height:61.1pt;z-index:251659776" filled="f" stroked="f">
            <v:textbox style="mso-next-textbox:#_x0000_s1033" inset=".5mm,,.5mm">
              <w:txbxContent>
                <w:p w:rsidR="0019551C" w:rsidRDefault="0019551C" w:rsidP="0019551C">
                  <w:pPr>
                    <w:pStyle w:val="a3"/>
                    <w:keepNext/>
                    <w:ind w:firstLine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О проведении межрегиональной научно-практической конференции</w:t>
                  </w:r>
                </w:p>
                <w:p w:rsidR="0019551C" w:rsidRDefault="0019551C" w:rsidP="0019551C">
                  <w:pPr>
                    <w:pStyle w:val="a3"/>
                    <w:keepNext/>
                    <w:ind w:firstLine="426"/>
                    <w:rPr>
                      <w:sz w:val="24"/>
                    </w:rPr>
                  </w:pPr>
                  <w:r w:rsidRPr="00A7259B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Детская психоневрология. Проблемы аутизма и </w:t>
                  </w:r>
                  <w:proofErr w:type="spellStart"/>
                  <w:r>
                    <w:rPr>
                      <w:sz w:val="24"/>
                      <w:szCs w:val="24"/>
                    </w:rPr>
                    <w:t>суицидологии</w:t>
                  </w:r>
                  <w:proofErr w:type="spellEnd"/>
                  <w:r>
                    <w:rPr>
                      <w:sz w:val="24"/>
                      <w:szCs w:val="24"/>
                    </w:rPr>
                    <w:t>»</w:t>
                  </w:r>
                  <w:r>
                    <w:rPr>
                      <w:sz w:val="24"/>
                    </w:rPr>
                    <w:t>.</w:t>
                  </w:r>
                </w:p>
                <w:p w:rsidR="00C82A68" w:rsidRDefault="00C82A68" w:rsidP="0019551C">
                  <w:pPr>
                    <w:pStyle w:val="a3"/>
                    <w:keepNext/>
                    <w:spacing w:line="360" w:lineRule="auto"/>
                    <w:ind w:firstLine="900"/>
                    <w:jc w:val="left"/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29" style="position:absolute;flip:x;z-index:251656704" from="292.05pt,.35pt" to="292.05pt,13.85pt"/>
        </w:pict>
      </w:r>
      <w:r>
        <w:rPr>
          <w:noProof/>
        </w:rPr>
        <w:pict>
          <v:line id="_x0000_s1031" style="position:absolute;flip:y;z-index:251658752" from="274.05pt,.35pt" to="289.8pt,.35pt"/>
        </w:pict>
      </w:r>
      <w:r>
        <w:rPr>
          <w:noProof/>
        </w:rPr>
        <w:pict>
          <v:line id="_x0000_s1030" style="position:absolute;flip:y;z-index:251657728" from="1.1pt,2.15pt" to="16.85pt,2.15pt" o:allowincell="f"/>
        </w:pict>
      </w:r>
      <w:r>
        <w:rPr>
          <w:noProof/>
        </w:rPr>
        <w:pict>
          <v:line id="_x0000_s1028" style="position:absolute;flip:x;z-index:251655680" from="1.1pt,2.9pt" to="1.1pt,16.4pt" o:allowincell="f"/>
        </w:pict>
      </w: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  <w:ind w:firstLine="709"/>
      </w:pPr>
    </w:p>
    <w:p w:rsidR="00C82A68" w:rsidRDefault="00C82A68" w:rsidP="0074023B">
      <w:pPr>
        <w:pStyle w:val="a3"/>
        <w:keepNext/>
        <w:ind w:firstLine="900"/>
        <w:jc w:val="both"/>
      </w:pPr>
      <w:r>
        <w:t xml:space="preserve">В соответствии с </w:t>
      </w:r>
      <w:r w:rsidR="00852D0C">
        <w:t xml:space="preserve">планом основных организационных мероприятий министерства здравоохранения Оренбургской области </w:t>
      </w:r>
      <w:proofErr w:type="gramStart"/>
      <w:r>
        <w:t>п</w:t>
      </w:r>
      <w:proofErr w:type="gramEnd"/>
      <w:r w:rsidR="00852D0C">
        <w:t xml:space="preserve"> </w:t>
      </w:r>
      <w:r>
        <w:t>р</w:t>
      </w:r>
      <w:r w:rsidR="00852D0C">
        <w:t xml:space="preserve"> </w:t>
      </w:r>
      <w:r>
        <w:t>и</w:t>
      </w:r>
      <w:r w:rsidR="00852D0C">
        <w:t xml:space="preserve"> </w:t>
      </w:r>
      <w:r>
        <w:t>к</w:t>
      </w:r>
      <w:r w:rsidR="00852D0C">
        <w:t xml:space="preserve"> </w:t>
      </w:r>
      <w:r>
        <w:t>а</w:t>
      </w:r>
      <w:r w:rsidR="00852D0C">
        <w:t xml:space="preserve"> </w:t>
      </w:r>
      <w:r>
        <w:t>з</w:t>
      </w:r>
      <w:r w:rsidR="00852D0C">
        <w:t xml:space="preserve"> </w:t>
      </w:r>
      <w:proofErr w:type="spellStart"/>
      <w:r>
        <w:t>ы</w:t>
      </w:r>
      <w:proofErr w:type="spellEnd"/>
      <w:r w:rsidR="00852D0C">
        <w:t xml:space="preserve"> </w:t>
      </w:r>
      <w:r>
        <w:t>в</w:t>
      </w:r>
      <w:r w:rsidR="00852D0C">
        <w:t xml:space="preserve"> </w:t>
      </w:r>
      <w:r>
        <w:t>а</w:t>
      </w:r>
      <w:r w:rsidR="00852D0C">
        <w:t xml:space="preserve"> </w:t>
      </w:r>
      <w:proofErr w:type="spellStart"/>
      <w:r w:rsidR="00852D0C">
        <w:t>ю</w:t>
      </w:r>
      <w:proofErr w:type="spellEnd"/>
      <w:r w:rsidR="00E82BF4">
        <w:t xml:space="preserve"> совместно с ГБОУ ВПО «Оренбургский государственный медицинский университет» МЗ РФ</w:t>
      </w:r>
      <w:r>
        <w:t>:</w:t>
      </w:r>
    </w:p>
    <w:p w:rsidR="001B51BE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 xml:space="preserve">Провести </w:t>
      </w:r>
      <w:r w:rsidR="0019551C">
        <w:t>межрегиональную н</w:t>
      </w:r>
      <w:r w:rsidR="00852D0C" w:rsidRPr="00852D0C">
        <w:t>аучно-практическ</w:t>
      </w:r>
      <w:r w:rsidR="00852D0C">
        <w:t>ую</w:t>
      </w:r>
      <w:r w:rsidR="00852D0C" w:rsidRPr="00852D0C">
        <w:t xml:space="preserve"> конференци</w:t>
      </w:r>
      <w:r w:rsidR="00852D0C">
        <w:t xml:space="preserve">ю </w:t>
      </w:r>
      <w:r w:rsidR="002E3C71" w:rsidRPr="00B82E04">
        <w:rPr>
          <w:szCs w:val="28"/>
        </w:rPr>
        <w:t>«</w:t>
      </w:r>
      <w:r w:rsidR="0019551C">
        <w:rPr>
          <w:szCs w:val="28"/>
        </w:rPr>
        <w:t xml:space="preserve">Детская психоневрология. Проблемы аутизма и </w:t>
      </w:r>
      <w:proofErr w:type="spellStart"/>
      <w:r w:rsidR="0019551C">
        <w:rPr>
          <w:szCs w:val="28"/>
        </w:rPr>
        <w:t>суицидологии</w:t>
      </w:r>
      <w:proofErr w:type="spellEnd"/>
      <w:r w:rsidR="002E3C71" w:rsidRPr="00B82E04">
        <w:rPr>
          <w:szCs w:val="28"/>
        </w:rPr>
        <w:t>»</w:t>
      </w:r>
      <w:r w:rsidR="000F6DD5">
        <w:t xml:space="preserve">. Сроки проведения конференции </w:t>
      </w:r>
      <w:r w:rsidR="0019551C">
        <w:t>6</w:t>
      </w:r>
      <w:r w:rsidR="002E3C71" w:rsidRPr="002E3C71">
        <w:t>-</w:t>
      </w:r>
      <w:r w:rsidR="0019551C">
        <w:t>7</w:t>
      </w:r>
      <w:r w:rsidR="000D07A9">
        <w:t xml:space="preserve"> </w:t>
      </w:r>
      <w:r w:rsidR="0019551C">
        <w:t>апрел</w:t>
      </w:r>
      <w:r w:rsidR="002E3C71" w:rsidRPr="002E3C71">
        <w:t>я 201</w:t>
      </w:r>
      <w:r w:rsidR="0019551C">
        <w:t>6</w:t>
      </w:r>
      <w:r w:rsidR="002E3C71" w:rsidRPr="002E3C71">
        <w:t xml:space="preserve"> года</w:t>
      </w:r>
      <w:r w:rsidR="002E3C71">
        <w:t>.</w:t>
      </w:r>
    </w:p>
    <w:p w:rsidR="00C82A68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 xml:space="preserve">Утвердить </w:t>
      </w:r>
      <w:r w:rsidR="00520228">
        <w:t xml:space="preserve">программу </w:t>
      </w:r>
      <w:r>
        <w:t>работы конференции (Приложение №1).</w:t>
      </w:r>
    </w:p>
    <w:p w:rsidR="0074023B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>Определить мест</w:t>
      </w:r>
      <w:r w:rsidR="00C43FD2">
        <w:t>а</w:t>
      </w:r>
      <w:r>
        <w:t xml:space="preserve"> проведения </w:t>
      </w:r>
      <w:r w:rsidR="0074023B">
        <w:t xml:space="preserve">конференции </w:t>
      </w:r>
      <w:r w:rsidR="0019551C">
        <w:t>-</w:t>
      </w:r>
      <w:r w:rsidR="00C43FD2">
        <w:t xml:space="preserve"> аудитория ГБУЗ ООКБ №1 (г</w:t>
      </w:r>
      <w:proofErr w:type="gramStart"/>
      <w:r w:rsidR="00C43FD2">
        <w:t>.О</w:t>
      </w:r>
      <w:proofErr w:type="gramEnd"/>
      <w:r w:rsidR="00C43FD2">
        <w:t>ренбург, ул.</w:t>
      </w:r>
      <w:r w:rsidR="00E37BAC">
        <w:t>Аксакова</w:t>
      </w:r>
      <w:r w:rsidR="00C43FD2">
        <w:t>,</w:t>
      </w:r>
      <w:r w:rsidR="00E37BAC">
        <w:t>23</w:t>
      </w:r>
      <w:r w:rsidR="00C43FD2">
        <w:t>)</w:t>
      </w:r>
      <w:r w:rsidR="008168DE">
        <w:t>, аудитория ГБУЗ ООКПБ № 1</w:t>
      </w:r>
      <w:r w:rsidR="00F62D65">
        <w:t>(г.Оренбург, ул.Цвиллинга,5)</w:t>
      </w:r>
      <w:r w:rsidR="008168DE">
        <w:t>.</w:t>
      </w:r>
      <w:r w:rsidR="00C43FD2">
        <w:t xml:space="preserve"> </w:t>
      </w:r>
    </w:p>
    <w:p w:rsidR="005D1B54" w:rsidRDefault="005D1B54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>Руководителям управлений здравоохранения городов, главным врачам ЦРБ, главным врачам ЛПУ:</w:t>
      </w:r>
    </w:p>
    <w:p w:rsidR="005D1B54" w:rsidRDefault="005D1B54" w:rsidP="0074023B">
      <w:pPr>
        <w:keepNext/>
        <w:numPr>
          <w:ilvl w:val="1"/>
          <w:numId w:val="3"/>
        </w:numPr>
        <w:jc w:val="both"/>
      </w:pPr>
      <w:r>
        <w:t xml:space="preserve">Командировать на конференцию </w:t>
      </w:r>
      <w:r w:rsidR="002E3C71">
        <w:t xml:space="preserve">врачей-психиатров, </w:t>
      </w:r>
      <w:r>
        <w:t>врачей-психотерапевтов, медицинских психологов, специалистов по социальной работе, социальных работников</w:t>
      </w:r>
      <w:r w:rsidR="00B82E04">
        <w:t>, врачей-неврологов</w:t>
      </w:r>
      <w:r w:rsidR="0019551C">
        <w:t>, врачей-педиатров, подростковых терапевтов</w:t>
      </w:r>
      <w:r>
        <w:t>.</w:t>
      </w:r>
    </w:p>
    <w:p w:rsidR="00C82A68" w:rsidRDefault="005D1B54" w:rsidP="0074023B">
      <w:pPr>
        <w:keepNext/>
        <w:numPr>
          <w:ilvl w:val="1"/>
          <w:numId w:val="3"/>
        </w:numPr>
        <w:jc w:val="both"/>
      </w:pPr>
      <w:r>
        <w:t>Оплату командировочных расходов провести по месту основной работы участников конференции.</w:t>
      </w:r>
    </w:p>
    <w:p w:rsidR="00C82A68" w:rsidRPr="00C43FD2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 w:rsidRPr="00C43FD2">
        <w:t xml:space="preserve">Ответственность за проведение конференции возложить на </w:t>
      </w:r>
      <w:r w:rsidR="0019551C">
        <w:t>гла</w:t>
      </w:r>
      <w:r w:rsidR="009913FA" w:rsidRPr="00C43FD2">
        <w:t xml:space="preserve">вного врача </w:t>
      </w:r>
      <w:r w:rsidR="0019551C">
        <w:t xml:space="preserve"> </w:t>
      </w:r>
      <w:r w:rsidR="00C43FD2" w:rsidRPr="00C43FD2">
        <w:t xml:space="preserve">ГБУЗ  </w:t>
      </w:r>
      <w:r w:rsidR="008523CD" w:rsidRPr="00C43FD2">
        <w:t>О</w:t>
      </w:r>
      <w:r w:rsidR="009913FA" w:rsidRPr="00C43FD2">
        <w:t>ОКПБ №</w:t>
      </w:r>
      <w:r w:rsidR="002E3C71" w:rsidRPr="00C43FD2">
        <w:t>1</w:t>
      </w:r>
      <w:r w:rsidR="009913FA" w:rsidRPr="00C43FD2">
        <w:t xml:space="preserve"> </w:t>
      </w:r>
      <w:r w:rsidR="0019551C">
        <w:t>Крюкову Е</w:t>
      </w:r>
      <w:r w:rsidR="00653712" w:rsidRPr="00C43FD2">
        <w:t>.</w:t>
      </w:r>
      <w:r w:rsidR="0019551C">
        <w:t>М</w:t>
      </w:r>
      <w:r w:rsidR="00653712" w:rsidRPr="00C43FD2">
        <w:t>.,</w:t>
      </w:r>
      <w:r w:rsidR="00F87BC4">
        <w:t xml:space="preserve"> главного врача Г</w:t>
      </w:r>
      <w:r w:rsidR="00E37BAC">
        <w:t>Б</w:t>
      </w:r>
      <w:r w:rsidR="00F87BC4">
        <w:t xml:space="preserve">УЗ </w:t>
      </w:r>
      <w:r w:rsidR="00E37BAC">
        <w:t>ООКБ</w:t>
      </w:r>
      <w:r w:rsidR="00F87BC4">
        <w:t xml:space="preserve"> </w:t>
      </w:r>
      <w:proofErr w:type="spellStart"/>
      <w:r w:rsidR="00E37BAC">
        <w:t>Редюкова</w:t>
      </w:r>
      <w:proofErr w:type="spellEnd"/>
      <w:r w:rsidR="00F87BC4">
        <w:t xml:space="preserve"> А.В.,</w:t>
      </w:r>
      <w:r w:rsidR="00F62D65">
        <w:t xml:space="preserve"> </w:t>
      </w:r>
      <w:r w:rsidR="0019551C">
        <w:t xml:space="preserve">главного детского специалиста психотерапевта МЗ </w:t>
      </w:r>
      <w:proofErr w:type="spellStart"/>
      <w:r w:rsidR="0019551C">
        <w:t>Антохина</w:t>
      </w:r>
      <w:proofErr w:type="spellEnd"/>
      <w:r w:rsidR="0019551C">
        <w:t xml:space="preserve"> Е.Ю.</w:t>
      </w:r>
      <w:r w:rsidR="00FA4660">
        <w:t xml:space="preserve"> </w:t>
      </w:r>
    </w:p>
    <w:p w:rsidR="00C82A68" w:rsidRPr="00900F71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  <w:rPr>
          <w:i/>
        </w:rPr>
      </w:pPr>
      <w:r>
        <w:t>Контроль за исполнением приказа возложить на</w:t>
      </w:r>
      <w:r w:rsidRPr="00F87BC4">
        <w:rPr>
          <w:i/>
        </w:rPr>
        <w:t xml:space="preserve"> </w:t>
      </w:r>
      <w:r w:rsidR="005D1B54" w:rsidRPr="00F87BC4">
        <w:rPr>
          <w:i/>
        </w:rPr>
        <w:t>начальника управления организации лечебной и профилактической помощи населению</w:t>
      </w:r>
      <w:proofErr w:type="gramStart"/>
      <w:r w:rsidR="005D1B54" w:rsidRPr="00F87BC4">
        <w:rPr>
          <w:i/>
        </w:rPr>
        <w:t xml:space="preserve"> </w:t>
      </w:r>
      <w:r w:rsidR="000D282C" w:rsidRPr="00F87BC4">
        <w:rPr>
          <w:i/>
        </w:rPr>
        <w:t>.</w:t>
      </w:r>
      <w:proofErr w:type="gramEnd"/>
    </w:p>
    <w:tbl>
      <w:tblPr>
        <w:tblW w:w="13026" w:type="dxa"/>
        <w:tblInd w:w="540" w:type="dxa"/>
        <w:tblLook w:val="0000"/>
      </w:tblPr>
      <w:tblGrid>
        <w:gridCol w:w="8640"/>
        <w:gridCol w:w="4386"/>
      </w:tblGrid>
      <w:tr w:rsidR="00C82A68">
        <w:tblPrEx>
          <w:tblCellMar>
            <w:top w:w="0" w:type="dxa"/>
            <w:bottom w:w="0" w:type="dxa"/>
          </w:tblCellMar>
        </w:tblPrEx>
        <w:tc>
          <w:tcPr>
            <w:tcW w:w="8640" w:type="dxa"/>
          </w:tcPr>
          <w:p w:rsidR="00C82A68" w:rsidRDefault="005D1B54" w:rsidP="00FA4660">
            <w:pPr>
              <w:keepNext/>
            </w:pPr>
            <w:r>
              <w:t xml:space="preserve">Министр                                                  </w:t>
            </w:r>
            <w:r w:rsidR="002E3C71">
              <w:t xml:space="preserve"> </w:t>
            </w:r>
            <w:r>
              <w:t xml:space="preserve">               </w:t>
            </w:r>
            <w:r w:rsidR="00C82A68">
              <w:t xml:space="preserve"> </w:t>
            </w:r>
            <w:r w:rsidR="002E3C71">
              <w:t>Т.Н.</w:t>
            </w:r>
            <w:r w:rsidR="00C82A68">
              <w:t xml:space="preserve"> </w:t>
            </w:r>
            <w:proofErr w:type="spellStart"/>
            <w:r w:rsidR="002E3C71">
              <w:t>Семивеличенко</w:t>
            </w:r>
            <w:proofErr w:type="spellEnd"/>
          </w:p>
        </w:tc>
        <w:tc>
          <w:tcPr>
            <w:tcW w:w="4386" w:type="dxa"/>
          </w:tcPr>
          <w:p w:rsidR="00C82A68" w:rsidRDefault="00C82A68" w:rsidP="00FA4660">
            <w:pPr>
              <w:keepNext/>
              <w:jc w:val="center"/>
            </w:pPr>
          </w:p>
          <w:p w:rsidR="00C82A68" w:rsidRDefault="00C82A68" w:rsidP="00FA4660">
            <w:pPr>
              <w:keepNext/>
              <w:jc w:val="right"/>
            </w:pPr>
          </w:p>
          <w:p w:rsidR="00C82A68" w:rsidRDefault="00C82A68" w:rsidP="00FA4660">
            <w:pPr>
              <w:keepNext/>
              <w:jc w:val="right"/>
            </w:pPr>
            <w:r>
              <w:t xml:space="preserve"> </w:t>
            </w:r>
          </w:p>
          <w:p w:rsidR="00C82A68" w:rsidRDefault="00C82A68" w:rsidP="00FA4660">
            <w:pPr>
              <w:keepNext/>
              <w:jc w:val="right"/>
            </w:pPr>
            <w:r>
              <w:t xml:space="preserve">      </w:t>
            </w:r>
          </w:p>
        </w:tc>
      </w:tr>
    </w:tbl>
    <w:p w:rsidR="00C82A68" w:rsidRDefault="00C82A68" w:rsidP="00FA4660">
      <w:pPr>
        <w:pStyle w:val="20"/>
        <w:keepNext/>
        <w:ind w:left="0" w:firstLine="0"/>
      </w:pPr>
      <w:r>
        <w:t xml:space="preserve">Разослано: главным врачам </w:t>
      </w:r>
      <w:proofErr w:type="gramStart"/>
      <w:r>
        <w:t>областных</w:t>
      </w:r>
      <w:proofErr w:type="gramEnd"/>
      <w:r>
        <w:t xml:space="preserve">, городских и ЦРБ, </w:t>
      </w:r>
      <w:r w:rsidR="0019551C">
        <w:t>Е</w:t>
      </w:r>
      <w:r w:rsidR="000D282C">
        <w:t>.</w:t>
      </w:r>
      <w:r w:rsidR="0019551C">
        <w:t>М.</w:t>
      </w:r>
      <w:r w:rsidR="000D282C">
        <w:t xml:space="preserve"> </w:t>
      </w:r>
      <w:r w:rsidR="0019551C">
        <w:t>Крюковой</w:t>
      </w:r>
      <w:r w:rsidR="000D282C">
        <w:t>,</w:t>
      </w:r>
      <w:r w:rsidR="00653712">
        <w:t xml:space="preserve"> </w:t>
      </w:r>
      <w:proofErr w:type="spellStart"/>
      <w:r w:rsidR="004256E5">
        <w:t>А.В.</w:t>
      </w:r>
      <w:r w:rsidR="00E37BAC">
        <w:t>Редюкову</w:t>
      </w:r>
      <w:proofErr w:type="spellEnd"/>
      <w:r w:rsidR="004256E5">
        <w:t>,</w:t>
      </w:r>
      <w:r w:rsidR="00F62D65">
        <w:t xml:space="preserve"> </w:t>
      </w:r>
      <w:proofErr w:type="spellStart"/>
      <w:r w:rsidR="0019551C">
        <w:t>Е.Ю.Антохину</w:t>
      </w:r>
      <w:proofErr w:type="spellEnd"/>
      <w:r w:rsidR="000D282C">
        <w:t>,</w:t>
      </w:r>
      <w:r w:rsidR="00FA4660">
        <w:t xml:space="preserve"> </w:t>
      </w:r>
      <w:r>
        <w:t xml:space="preserve">в дело. </w:t>
      </w:r>
    </w:p>
    <w:p w:rsidR="0019551C" w:rsidRDefault="0019551C">
      <w:pPr>
        <w:keepNext/>
        <w:spacing w:before="240"/>
        <w:ind w:left="71"/>
        <w:jc w:val="right"/>
      </w:pPr>
    </w:p>
    <w:p w:rsidR="00C82A68" w:rsidRDefault="00C82A68">
      <w:pPr>
        <w:keepNext/>
        <w:spacing w:before="240"/>
        <w:ind w:left="71"/>
        <w:jc w:val="right"/>
      </w:pPr>
      <w:r>
        <w:t>Приложение №1</w:t>
      </w:r>
    </w:p>
    <w:p w:rsidR="0019551C" w:rsidRDefault="0019551C" w:rsidP="0019551C">
      <w:pPr>
        <w:pStyle w:val="a3"/>
        <w:keepNext/>
        <w:spacing w:line="360" w:lineRule="auto"/>
      </w:pPr>
      <w:r>
        <w:t xml:space="preserve">ПРОГРАММА </w:t>
      </w:r>
    </w:p>
    <w:p w:rsidR="0019551C" w:rsidRDefault="0019551C" w:rsidP="0019551C">
      <w:pPr>
        <w:pStyle w:val="a3"/>
        <w:keepNext/>
      </w:pPr>
      <w:r>
        <w:t xml:space="preserve">Межрегиональной </w:t>
      </w:r>
      <w:r w:rsidRPr="001B51BE">
        <w:t xml:space="preserve">научно-практической конференции </w:t>
      </w:r>
    </w:p>
    <w:p w:rsidR="0019551C" w:rsidRPr="00B82E04" w:rsidRDefault="0019551C" w:rsidP="0019551C">
      <w:pPr>
        <w:pStyle w:val="a3"/>
        <w:keepNext/>
        <w:rPr>
          <w:szCs w:val="28"/>
        </w:rPr>
      </w:pPr>
      <w:r w:rsidRPr="00B82E04">
        <w:rPr>
          <w:szCs w:val="28"/>
        </w:rPr>
        <w:t>«</w:t>
      </w:r>
      <w:r>
        <w:rPr>
          <w:szCs w:val="28"/>
        </w:rPr>
        <w:t xml:space="preserve">Детская психоневрология. Проблемы аутизма и </w:t>
      </w:r>
      <w:proofErr w:type="spellStart"/>
      <w:r>
        <w:rPr>
          <w:szCs w:val="28"/>
        </w:rPr>
        <w:t>суицидологии</w:t>
      </w:r>
      <w:proofErr w:type="spellEnd"/>
      <w:r w:rsidRPr="00B82E04">
        <w:rPr>
          <w:szCs w:val="28"/>
        </w:rPr>
        <w:t xml:space="preserve">». </w:t>
      </w:r>
    </w:p>
    <w:p w:rsidR="0019551C" w:rsidRPr="00B82E04" w:rsidRDefault="0019551C" w:rsidP="0019551C">
      <w:pPr>
        <w:jc w:val="center"/>
        <w:rPr>
          <w:szCs w:val="28"/>
        </w:rPr>
      </w:pPr>
    </w:p>
    <w:p w:rsidR="0019551C" w:rsidRPr="00B4415F" w:rsidRDefault="0019551C" w:rsidP="0019551C">
      <w:pPr>
        <w:jc w:val="center"/>
        <w:rPr>
          <w:b/>
          <w:szCs w:val="28"/>
        </w:rPr>
      </w:pPr>
      <w:r w:rsidRPr="00B4415F">
        <w:rPr>
          <w:b/>
          <w:szCs w:val="28"/>
        </w:rPr>
        <w:t xml:space="preserve">г. Оренбург, </w:t>
      </w:r>
      <w:r>
        <w:rPr>
          <w:b/>
          <w:szCs w:val="28"/>
        </w:rPr>
        <w:t>6</w:t>
      </w:r>
      <w:r w:rsidRPr="00B4415F">
        <w:rPr>
          <w:b/>
          <w:szCs w:val="28"/>
        </w:rPr>
        <w:t>-</w:t>
      </w:r>
      <w:r>
        <w:rPr>
          <w:b/>
          <w:szCs w:val="28"/>
        </w:rPr>
        <w:t>7</w:t>
      </w:r>
      <w:r w:rsidRPr="00B4415F">
        <w:rPr>
          <w:b/>
          <w:szCs w:val="28"/>
        </w:rPr>
        <w:t xml:space="preserve"> </w:t>
      </w:r>
      <w:r>
        <w:rPr>
          <w:b/>
          <w:szCs w:val="28"/>
        </w:rPr>
        <w:t>апрел</w:t>
      </w:r>
      <w:r w:rsidRPr="00B4415F">
        <w:rPr>
          <w:b/>
          <w:szCs w:val="28"/>
        </w:rPr>
        <w:t>я 201</w:t>
      </w:r>
      <w:r>
        <w:rPr>
          <w:b/>
          <w:szCs w:val="28"/>
        </w:rPr>
        <w:t>6</w:t>
      </w:r>
      <w:r w:rsidRPr="00B4415F">
        <w:rPr>
          <w:b/>
          <w:szCs w:val="28"/>
        </w:rPr>
        <w:t xml:space="preserve"> г.</w:t>
      </w:r>
    </w:p>
    <w:p w:rsidR="0019551C" w:rsidRPr="00B4415F" w:rsidRDefault="0019551C" w:rsidP="0019551C">
      <w:pPr>
        <w:jc w:val="center"/>
        <w:rPr>
          <w:b/>
          <w:szCs w:val="28"/>
        </w:rPr>
      </w:pPr>
    </w:p>
    <w:p w:rsidR="0019551C" w:rsidRDefault="0019551C" w:rsidP="0019551C">
      <w:pPr>
        <w:pStyle w:val="nervytelo"/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20228">
        <w:rPr>
          <w:rFonts w:ascii="Times New Roman" w:hAnsi="Times New Roman"/>
          <w:sz w:val="28"/>
          <w:szCs w:val="28"/>
          <w:u w:val="single"/>
        </w:rPr>
        <w:t>Организаторы конференции:</w:t>
      </w:r>
    </w:p>
    <w:p w:rsidR="0019551C" w:rsidRDefault="0019551C" w:rsidP="0019551C">
      <w:pPr>
        <w:jc w:val="both"/>
      </w:pPr>
      <w:r>
        <w:t>ГБОУ ВПО «Оренбургский государственный медицинский университет» Минздрава РФ;</w:t>
      </w:r>
    </w:p>
    <w:p w:rsidR="0019551C" w:rsidRDefault="0019551C" w:rsidP="0019551C">
      <w:pPr>
        <w:pStyle w:val="nervytelo"/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здравоохранения Оренбургской области;</w:t>
      </w:r>
    </w:p>
    <w:p w:rsidR="0019551C" w:rsidRDefault="0019551C" w:rsidP="0019551C">
      <w:pPr>
        <w:jc w:val="both"/>
      </w:pPr>
      <w:r>
        <w:t>ГБУЗ «Оренбургская областная клиническая психиатрическая больница № 1»;</w:t>
      </w:r>
    </w:p>
    <w:p w:rsidR="0019551C" w:rsidRDefault="0019551C" w:rsidP="0019551C">
      <w:pPr>
        <w:pStyle w:val="nervytel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Оренбургское региональное отделение Российского общества психиатров;</w:t>
      </w:r>
    </w:p>
    <w:p w:rsidR="0019551C" w:rsidRDefault="0019551C" w:rsidP="0019551C">
      <w:pPr>
        <w:jc w:val="both"/>
      </w:pPr>
      <w:r>
        <w:t xml:space="preserve">ГБУЗ «Оренбургская областная клиническая больница». </w:t>
      </w:r>
    </w:p>
    <w:p w:rsidR="0019551C" w:rsidRDefault="0019551C" w:rsidP="0019551C">
      <w:pPr>
        <w:rPr>
          <w:szCs w:val="28"/>
          <w:u w:val="single"/>
        </w:rPr>
      </w:pPr>
    </w:p>
    <w:p w:rsidR="0019551C" w:rsidRDefault="0019551C" w:rsidP="0019551C">
      <w:pPr>
        <w:rPr>
          <w:szCs w:val="28"/>
          <w:u w:val="single"/>
        </w:rPr>
      </w:pPr>
      <w:r>
        <w:rPr>
          <w:szCs w:val="28"/>
          <w:u w:val="single"/>
        </w:rPr>
        <w:t xml:space="preserve">План работы конференции: </w:t>
      </w:r>
    </w:p>
    <w:p w:rsidR="0019551C" w:rsidRPr="00B4415F" w:rsidRDefault="0019551C" w:rsidP="0019551C">
      <w:pPr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6</w:t>
      </w:r>
      <w:r w:rsidRPr="00B4415F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апреля</w:t>
      </w:r>
      <w:r w:rsidRPr="00B4415F">
        <w:rPr>
          <w:b/>
          <w:szCs w:val="28"/>
          <w:u w:val="single"/>
        </w:rPr>
        <w:t xml:space="preserve"> 201</w:t>
      </w:r>
      <w:r>
        <w:rPr>
          <w:b/>
          <w:szCs w:val="28"/>
          <w:u w:val="single"/>
        </w:rPr>
        <w:t>6</w:t>
      </w:r>
      <w:r w:rsidRPr="00B4415F">
        <w:rPr>
          <w:b/>
          <w:szCs w:val="28"/>
          <w:u w:val="single"/>
        </w:rPr>
        <w:t xml:space="preserve"> г.</w:t>
      </w:r>
    </w:p>
    <w:p w:rsidR="0019551C" w:rsidRPr="00B4415F" w:rsidRDefault="0019551C" w:rsidP="0019551C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Пленарное заседание</w:t>
      </w:r>
      <w:r>
        <w:rPr>
          <w:b/>
          <w:szCs w:val="28"/>
          <w:u w:val="single"/>
        </w:rPr>
        <w:t xml:space="preserve"> </w:t>
      </w:r>
    </w:p>
    <w:p w:rsidR="0019551C" w:rsidRPr="00B4415F" w:rsidRDefault="0019551C" w:rsidP="0019551C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 xml:space="preserve">(Аудитория </w:t>
      </w:r>
      <w:r>
        <w:rPr>
          <w:b/>
          <w:szCs w:val="28"/>
          <w:u w:val="single"/>
        </w:rPr>
        <w:t>ГБУЗ «Оренбургская областная клиническая больница», г</w:t>
      </w:r>
      <w:proofErr w:type="gramStart"/>
      <w:r>
        <w:rPr>
          <w:b/>
          <w:szCs w:val="28"/>
          <w:u w:val="single"/>
        </w:rPr>
        <w:t>.О</w:t>
      </w:r>
      <w:proofErr w:type="gramEnd"/>
      <w:r>
        <w:rPr>
          <w:b/>
          <w:szCs w:val="28"/>
          <w:u w:val="single"/>
        </w:rPr>
        <w:t>ренбург, ул.Аксакова, 23</w:t>
      </w:r>
      <w:r w:rsidRPr="00B4415F">
        <w:rPr>
          <w:b/>
          <w:szCs w:val="28"/>
          <w:u w:val="single"/>
        </w:rPr>
        <w:t>)</w:t>
      </w:r>
    </w:p>
    <w:p w:rsidR="0019551C" w:rsidRDefault="0019551C" w:rsidP="0019551C">
      <w:pPr>
        <w:jc w:val="center"/>
        <w:rPr>
          <w:szCs w:val="28"/>
          <w:u w:val="single"/>
        </w:rPr>
      </w:pPr>
      <w:r>
        <w:rPr>
          <w:szCs w:val="28"/>
          <w:u w:val="single"/>
        </w:rPr>
        <w:t xml:space="preserve">Президиум: </w:t>
      </w:r>
      <w:proofErr w:type="spellStart"/>
      <w:r>
        <w:rPr>
          <w:szCs w:val="28"/>
          <w:u w:val="single"/>
        </w:rPr>
        <w:t>Семивеличенко</w:t>
      </w:r>
      <w:proofErr w:type="spellEnd"/>
      <w:r>
        <w:rPr>
          <w:szCs w:val="28"/>
          <w:u w:val="single"/>
        </w:rPr>
        <w:t xml:space="preserve"> Т.Н., Мирошниченко И.В., </w:t>
      </w:r>
      <w:proofErr w:type="spellStart"/>
      <w:r>
        <w:rPr>
          <w:szCs w:val="28"/>
          <w:u w:val="single"/>
        </w:rPr>
        <w:t>Редюков</w:t>
      </w:r>
      <w:proofErr w:type="spellEnd"/>
      <w:r>
        <w:rPr>
          <w:szCs w:val="28"/>
          <w:u w:val="single"/>
        </w:rPr>
        <w:t xml:space="preserve"> А.В.,   </w:t>
      </w:r>
      <w:proofErr w:type="spellStart"/>
      <w:r>
        <w:rPr>
          <w:szCs w:val="28"/>
          <w:u w:val="single"/>
        </w:rPr>
        <w:t>Будза</w:t>
      </w:r>
      <w:proofErr w:type="spellEnd"/>
      <w:r>
        <w:rPr>
          <w:szCs w:val="28"/>
          <w:u w:val="single"/>
        </w:rPr>
        <w:t xml:space="preserve"> В.Г., Крюкова Е.М., </w:t>
      </w:r>
      <w:proofErr w:type="spellStart"/>
      <w:r>
        <w:rPr>
          <w:szCs w:val="28"/>
          <w:u w:val="single"/>
        </w:rPr>
        <w:t>Антохин</w:t>
      </w:r>
      <w:proofErr w:type="spellEnd"/>
      <w:r>
        <w:rPr>
          <w:szCs w:val="28"/>
          <w:u w:val="single"/>
        </w:rPr>
        <w:t xml:space="preserve"> Е.Ю.</w:t>
      </w:r>
    </w:p>
    <w:p w:rsidR="0019551C" w:rsidRPr="00E763F2" w:rsidRDefault="0019551C" w:rsidP="0019551C">
      <w:pPr>
        <w:jc w:val="center"/>
        <w:rPr>
          <w:szCs w:val="28"/>
          <w:u w:val="single"/>
        </w:rPr>
      </w:pPr>
    </w:p>
    <w:p w:rsidR="0019551C" w:rsidRPr="000B1ED4" w:rsidRDefault="0019551C" w:rsidP="0019551C">
      <w:pPr>
        <w:jc w:val="both"/>
        <w:rPr>
          <w:b/>
          <w:szCs w:val="28"/>
        </w:rPr>
      </w:pPr>
      <w:r w:rsidRPr="000B1ED4">
        <w:rPr>
          <w:b/>
          <w:szCs w:val="28"/>
        </w:rPr>
        <w:t>09-00 – 10-00 Регистрация участников</w:t>
      </w:r>
    </w:p>
    <w:p w:rsidR="0019551C" w:rsidRPr="000B1ED4" w:rsidRDefault="0019551C" w:rsidP="0019551C">
      <w:pPr>
        <w:jc w:val="both"/>
        <w:rPr>
          <w:b/>
          <w:szCs w:val="28"/>
        </w:rPr>
      </w:pPr>
      <w:r w:rsidRPr="000B1ED4">
        <w:rPr>
          <w:b/>
          <w:szCs w:val="28"/>
        </w:rPr>
        <w:t>10-00 – 10-</w:t>
      </w:r>
      <w:r w:rsidR="004B4712">
        <w:rPr>
          <w:b/>
          <w:szCs w:val="28"/>
        </w:rPr>
        <w:t>2</w:t>
      </w:r>
      <w:r w:rsidRPr="000B1ED4">
        <w:rPr>
          <w:b/>
          <w:szCs w:val="28"/>
        </w:rPr>
        <w:t>0 Открытие конференции</w:t>
      </w:r>
    </w:p>
    <w:p w:rsidR="0019551C" w:rsidRPr="000B1ED4" w:rsidRDefault="0019551C" w:rsidP="0019551C">
      <w:pPr>
        <w:jc w:val="both"/>
        <w:rPr>
          <w:szCs w:val="28"/>
        </w:rPr>
      </w:pPr>
      <w:r w:rsidRPr="000B1ED4">
        <w:rPr>
          <w:szCs w:val="28"/>
        </w:rPr>
        <w:t>Приветствие участникам:</w:t>
      </w:r>
    </w:p>
    <w:p w:rsidR="0019551C" w:rsidRDefault="0019551C" w:rsidP="0019551C">
      <w:pPr>
        <w:pStyle w:val="a5"/>
        <w:numPr>
          <w:ilvl w:val="0"/>
          <w:numId w:val="38"/>
        </w:numPr>
        <w:contextualSpacing/>
        <w:jc w:val="both"/>
        <w:rPr>
          <w:b/>
          <w:szCs w:val="28"/>
        </w:rPr>
      </w:pPr>
      <w:r>
        <w:rPr>
          <w:szCs w:val="28"/>
        </w:rPr>
        <w:t>Минист</w:t>
      </w:r>
      <w:r w:rsidRPr="000B1ED4">
        <w:rPr>
          <w:szCs w:val="28"/>
        </w:rPr>
        <w:t>р здравоохранения Оренбургской области</w:t>
      </w:r>
      <w:r>
        <w:rPr>
          <w:szCs w:val="28"/>
        </w:rPr>
        <w:t>, Заслуженный врач РФ</w:t>
      </w:r>
      <w:r w:rsidRPr="000B1ED4">
        <w:rPr>
          <w:szCs w:val="28"/>
        </w:rPr>
        <w:t xml:space="preserve"> </w:t>
      </w:r>
      <w:r w:rsidRPr="004553EF">
        <w:rPr>
          <w:szCs w:val="28"/>
        </w:rPr>
        <w:t xml:space="preserve">- </w:t>
      </w:r>
      <w:r w:rsidRPr="00FE1103">
        <w:rPr>
          <w:b/>
          <w:szCs w:val="28"/>
        </w:rPr>
        <w:t xml:space="preserve">Тамара Николаевна </w:t>
      </w:r>
      <w:proofErr w:type="spellStart"/>
      <w:r w:rsidRPr="00FE1103">
        <w:rPr>
          <w:b/>
          <w:szCs w:val="28"/>
        </w:rPr>
        <w:t>Семивеличенко</w:t>
      </w:r>
      <w:proofErr w:type="spellEnd"/>
      <w:r w:rsidRPr="00FE1103">
        <w:rPr>
          <w:b/>
          <w:szCs w:val="28"/>
        </w:rPr>
        <w:t xml:space="preserve">; </w:t>
      </w:r>
    </w:p>
    <w:p w:rsidR="0019551C" w:rsidRPr="000B1ED4" w:rsidRDefault="0019551C" w:rsidP="0019551C">
      <w:pPr>
        <w:pStyle w:val="a5"/>
        <w:numPr>
          <w:ilvl w:val="0"/>
          <w:numId w:val="38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 xml:space="preserve">Ректор ГБОУ ВПО </w:t>
      </w:r>
      <w:proofErr w:type="spellStart"/>
      <w:r w:rsidRPr="000B1ED4">
        <w:rPr>
          <w:szCs w:val="28"/>
        </w:rPr>
        <w:t>ОрГМУ</w:t>
      </w:r>
      <w:proofErr w:type="spellEnd"/>
      <w:r w:rsidRPr="000B1ED4">
        <w:rPr>
          <w:szCs w:val="28"/>
          <w:shd w:val="clear" w:color="auto" w:fill="FFFFFF"/>
        </w:rPr>
        <w:t xml:space="preserve"> доктор медицинских наук</w:t>
      </w:r>
      <w:r>
        <w:rPr>
          <w:szCs w:val="28"/>
          <w:shd w:val="clear" w:color="auto" w:fill="FFFFFF"/>
        </w:rPr>
        <w:t>,</w:t>
      </w:r>
      <w:r w:rsidRPr="000B1ED4">
        <w:rPr>
          <w:szCs w:val="28"/>
          <w:shd w:val="clear" w:color="auto" w:fill="FFFFFF"/>
        </w:rPr>
        <w:t xml:space="preserve"> профессор</w:t>
      </w:r>
      <w:r>
        <w:rPr>
          <w:szCs w:val="28"/>
          <w:shd w:val="clear" w:color="auto" w:fill="FFFFFF"/>
        </w:rPr>
        <w:t xml:space="preserve"> – </w:t>
      </w:r>
      <w:r w:rsidRPr="00636052">
        <w:rPr>
          <w:b/>
          <w:szCs w:val="28"/>
          <w:shd w:val="clear" w:color="auto" w:fill="FFFFFF"/>
        </w:rPr>
        <w:t>Игорь Васильевич Мирошниченко;</w:t>
      </w:r>
    </w:p>
    <w:p w:rsidR="0019551C" w:rsidRPr="0018703C" w:rsidRDefault="0019551C" w:rsidP="0019551C">
      <w:pPr>
        <w:pStyle w:val="a5"/>
        <w:numPr>
          <w:ilvl w:val="0"/>
          <w:numId w:val="38"/>
        </w:numPr>
        <w:contextualSpacing/>
        <w:jc w:val="both"/>
        <w:rPr>
          <w:szCs w:val="28"/>
        </w:rPr>
      </w:pPr>
      <w:r w:rsidRPr="0018703C">
        <w:rPr>
          <w:szCs w:val="28"/>
        </w:rPr>
        <w:t xml:space="preserve">Заместитель министра здравоохранения </w:t>
      </w:r>
      <w:r>
        <w:rPr>
          <w:szCs w:val="28"/>
        </w:rPr>
        <w:t xml:space="preserve">Оренбургской области </w:t>
      </w:r>
      <w:r w:rsidRPr="0018703C">
        <w:rPr>
          <w:szCs w:val="28"/>
        </w:rPr>
        <w:t xml:space="preserve">по </w:t>
      </w:r>
      <w:r>
        <w:rPr>
          <w:szCs w:val="28"/>
        </w:rPr>
        <w:t xml:space="preserve">организации медицинской помощи детям и родовспоможению – </w:t>
      </w:r>
      <w:proofErr w:type="spellStart"/>
      <w:r w:rsidRPr="00C02C29">
        <w:rPr>
          <w:b/>
          <w:szCs w:val="28"/>
        </w:rPr>
        <w:t>Зольникова</w:t>
      </w:r>
      <w:proofErr w:type="spellEnd"/>
      <w:r w:rsidRPr="00C02C29">
        <w:rPr>
          <w:b/>
          <w:szCs w:val="28"/>
        </w:rPr>
        <w:t xml:space="preserve"> Галина Петровна</w:t>
      </w:r>
      <w:r>
        <w:rPr>
          <w:szCs w:val="28"/>
        </w:rPr>
        <w:t xml:space="preserve">; </w:t>
      </w:r>
    </w:p>
    <w:p w:rsidR="0019551C" w:rsidRPr="004553EF" w:rsidRDefault="0019551C" w:rsidP="0019551C">
      <w:pPr>
        <w:pStyle w:val="a5"/>
        <w:numPr>
          <w:ilvl w:val="0"/>
          <w:numId w:val="38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>Главный врач</w:t>
      </w:r>
      <w:r>
        <w:rPr>
          <w:szCs w:val="28"/>
        </w:rPr>
        <w:t xml:space="preserve"> ГБУЗ </w:t>
      </w:r>
      <w:r w:rsidRPr="000B1ED4">
        <w:rPr>
          <w:szCs w:val="28"/>
        </w:rPr>
        <w:t>О</w:t>
      </w:r>
      <w:r>
        <w:rPr>
          <w:szCs w:val="28"/>
        </w:rPr>
        <w:t>О</w:t>
      </w:r>
      <w:r w:rsidRPr="000B1ED4">
        <w:rPr>
          <w:szCs w:val="28"/>
        </w:rPr>
        <w:t>КБ</w:t>
      </w:r>
      <w:r>
        <w:rPr>
          <w:szCs w:val="28"/>
        </w:rPr>
        <w:t>,</w:t>
      </w:r>
      <w:r w:rsidRPr="000B1ED4">
        <w:rPr>
          <w:szCs w:val="28"/>
        </w:rPr>
        <w:t xml:space="preserve"> к</w:t>
      </w:r>
      <w:r>
        <w:rPr>
          <w:szCs w:val="28"/>
        </w:rPr>
        <w:t xml:space="preserve">андидат медицинских </w:t>
      </w:r>
      <w:r w:rsidRPr="000B1ED4">
        <w:rPr>
          <w:szCs w:val="28"/>
        </w:rPr>
        <w:t>н</w:t>
      </w:r>
      <w:r>
        <w:rPr>
          <w:szCs w:val="28"/>
        </w:rPr>
        <w:t>аук</w:t>
      </w:r>
      <w:r w:rsidRPr="000B1ED4">
        <w:rPr>
          <w:szCs w:val="28"/>
        </w:rPr>
        <w:t xml:space="preserve">, </w:t>
      </w:r>
      <w:r w:rsidRPr="00FE1103">
        <w:rPr>
          <w:b/>
          <w:szCs w:val="28"/>
        </w:rPr>
        <w:t xml:space="preserve">Александр Викторович </w:t>
      </w:r>
      <w:proofErr w:type="spellStart"/>
      <w:r w:rsidRPr="00FE1103">
        <w:rPr>
          <w:b/>
          <w:szCs w:val="28"/>
        </w:rPr>
        <w:t>Редюков</w:t>
      </w:r>
      <w:proofErr w:type="spellEnd"/>
      <w:r>
        <w:rPr>
          <w:szCs w:val="28"/>
        </w:rPr>
        <w:t xml:space="preserve">. </w:t>
      </w:r>
    </w:p>
    <w:p w:rsidR="0019551C" w:rsidRDefault="0019551C" w:rsidP="0019551C">
      <w:pPr>
        <w:jc w:val="both"/>
        <w:rPr>
          <w:b/>
          <w:szCs w:val="28"/>
        </w:rPr>
      </w:pPr>
    </w:p>
    <w:p w:rsidR="0019551C" w:rsidRPr="004B4712" w:rsidRDefault="0019551C" w:rsidP="004B4712">
      <w:pPr>
        <w:pStyle w:val="a5"/>
        <w:numPr>
          <w:ilvl w:val="1"/>
          <w:numId w:val="41"/>
        </w:numPr>
        <w:jc w:val="both"/>
        <w:rPr>
          <w:b/>
          <w:szCs w:val="28"/>
        </w:rPr>
      </w:pPr>
      <w:r w:rsidRPr="004B4712">
        <w:rPr>
          <w:b/>
          <w:szCs w:val="28"/>
        </w:rPr>
        <w:t>– 1</w:t>
      </w:r>
      <w:r w:rsidR="004B4712">
        <w:rPr>
          <w:b/>
          <w:szCs w:val="28"/>
        </w:rPr>
        <w:t>2</w:t>
      </w:r>
      <w:r w:rsidRPr="004B4712">
        <w:rPr>
          <w:b/>
          <w:szCs w:val="28"/>
        </w:rPr>
        <w:t>-</w:t>
      </w:r>
      <w:r w:rsidR="004B4712">
        <w:rPr>
          <w:b/>
          <w:szCs w:val="28"/>
        </w:rPr>
        <w:t>3</w:t>
      </w:r>
      <w:r w:rsidRPr="004B4712">
        <w:rPr>
          <w:b/>
          <w:szCs w:val="28"/>
        </w:rPr>
        <w:t>0 Пленарное заседание. Фиксированные выступления</w:t>
      </w:r>
    </w:p>
    <w:p w:rsidR="0019551C" w:rsidRDefault="0019551C" w:rsidP="0019551C">
      <w:pPr>
        <w:jc w:val="both"/>
        <w:rPr>
          <w:szCs w:val="28"/>
        </w:rPr>
      </w:pPr>
    </w:p>
    <w:p w:rsidR="0019551C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  <w:szCs w:val="28"/>
        </w:rPr>
      </w:pPr>
      <w:proofErr w:type="spellStart"/>
      <w:r>
        <w:rPr>
          <w:b/>
        </w:rPr>
        <w:t>Будза</w:t>
      </w:r>
      <w:proofErr w:type="spellEnd"/>
      <w:r>
        <w:rPr>
          <w:b/>
        </w:rPr>
        <w:t xml:space="preserve"> Владимир Георгиевич</w:t>
      </w:r>
      <w:r w:rsidRPr="00303BAB">
        <w:rPr>
          <w:b/>
        </w:rPr>
        <w:t xml:space="preserve"> </w:t>
      </w:r>
      <w:r>
        <w:t xml:space="preserve">– заведующий кафедрой психиатрии, медицинской психологии ГБОУ ВПО «Оренбургский государственный медицинский университет» Минздрава РФ - </w:t>
      </w:r>
      <w:r w:rsidRPr="00303BAB">
        <w:rPr>
          <w:b/>
          <w:szCs w:val="28"/>
        </w:rPr>
        <w:t>«</w:t>
      </w:r>
      <w:r>
        <w:rPr>
          <w:b/>
          <w:szCs w:val="28"/>
        </w:rPr>
        <w:t>Проблемы детской психопатологии</w:t>
      </w:r>
      <w:r w:rsidRPr="00303BAB">
        <w:rPr>
          <w:b/>
          <w:szCs w:val="28"/>
        </w:rPr>
        <w:t xml:space="preserve">» - </w:t>
      </w:r>
      <w:r w:rsidR="00E82BF4">
        <w:rPr>
          <w:b/>
          <w:szCs w:val="28"/>
        </w:rPr>
        <w:t>2</w:t>
      </w:r>
      <w:r w:rsidRPr="00303BAB">
        <w:rPr>
          <w:b/>
          <w:szCs w:val="28"/>
        </w:rPr>
        <w:t>0 мин;</w:t>
      </w:r>
    </w:p>
    <w:p w:rsidR="0019551C" w:rsidRDefault="0019551C" w:rsidP="0019551C">
      <w:pPr>
        <w:tabs>
          <w:tab w:val="left" w:pos="284"/>
        </w:tabs>
        <w:ind w:left="720"/>
        <w:jc w:val="both"/>
        <w:rPr>
          <w:b/>
          <w:szCs w:val="28"/>
        </w:rPr>
      </w:pPr>
    </w:p>
    <w:p w:rsidR="0019551C" w:rsidRPr="003E525C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Cs w:val="28"/>
        </w:rPr>
      </w:pPr>
      <w:proofErr w:type="spellStart"/>
      <w:r w:rsidRPr="003E525C">
        <w:rPr>
          <w:b/>
          <w:szCs w:val="28"/>
        </w:rPr>
        <w:lastRenderedPageBreak/>
        <w:t>Паляева</w:t>
      </w:r>
      <w:proofErr w:type="spellEnd"/>
      <w:r w:rsidRPr="003E525C">
        <w:rPr>
          <w:b/>
          <w:szCs w:val="28"/>
        </w:rPr>
        <w:t xml:space="preserve"> Светлана Владимировна</w:t>
      </w:r>
      <w:r>
        <w:rPr>
          <w:szCs w:val="28"/>
        </w:rPr>
        <w:t xml:space="preserve"> – заместитель главного врача по лечебной работе ГБУЗ ООКПБ № 1, главный детский специалист психиатр МЗ Оренбургской области, г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 xml:space="preserve">ренбург – </w:t>
      </w:r>
      <w:r>
        <w:rPr>
          <w:b/>
          <w:szCs w:val="28"/>
        </w:rPr>
        <w:t xml:space="preserve">«Организация детско-подростковой психиатрической </w:t>
      </w:r>
      <w:r w:rsidR="00E82BF4">
        <w:rPr>
          <w:b/>
          <w:szCs w:val="28"/>
        </w:rPr>
        <w:t>службы Оренбургской области» - 20</w:t>
      </w:r>
      <w:r>
        <w:rPr>
          <w:b/>
          <w:szCs w:val="28"/>
        </w:rPr>
        <w:t xml:space="preserve"> мин;</w:t>
      </w:r>
    </w:p>
    <w:p w:rsidR="0019551C" w:rsidRDefault="0019551C" w:rsidP="0019551C">
      <w:pPr>
        <w:tabs>
          <w:tab w:val="left" w:pos="284"/>
        </w:tabs>
        <w:jc w:val="both"/>
        <w:rPr>
          <w:szCs w:val="28"/>
        </w:rPr>
      </w:pPr>
    </w:p>
    <w:p w:rsidR="0019551C" w:rsidRPr="003E525C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Cs w:val="28"/>
        </w:rPr>
      </w:pPr>
      <w:r w:rsidRPr="003E525C">
        <w:rPr>
          <w:b/>
          <w:szCs w:val="28"/>
        </w:rPr>
        <w:t>Чутко Леонид Семёнович</w:t>
      </w:r>
      <w:r w:rsidRPr="003E525C">
        <w:rPr>
          <w:szCs w:val="28"/>
        </w:rPr>
        <w:t xml:space="preserve"> – </w:t>
      </w:r>
      <w:r w:rsidRPr="003E525C">
        <w:rPr>
          <w:szCs w:val="28"/>
          <w:shd w:val="clear" w:color="auto" w:fill="FFFFFF"/>
        </w:rPr>
        <w:t>руководитель Центра поведенческой неврологии Института мозга человека им. Н.П. Бехтеревой,</w:t>
      </w:r>
      <w:r>
        <w:rPr>
          <w:szCs w:val="28"/>
          <w:shd w:val="clear" w:color="auto" w:fill="FFFFFF"/>
        </w:rPr>
        <w:t xml:space="preserve"> </w:t>
      </w:r>
      <w:r w:rsidRPr="003E525C">
        <w:rPr>
          <w:szCs w:val="28"/>
          <w:shd w:val="clear" w:color="auto" w:fill="FFFFFF"/>
        </w:rPr>
        <w:t>д.м.н., профессор г</w:t>
      </w:r>
      <w:proofErr w:type="gramStart"/>
      <w:r w:rsidRPr="003E525C">
        <w:rPr>
          <w:szCs w:val="28"/>
          <w:shd w:val="clear" w:color="auto" w:fill="FFFFFF"/>
        </w:rPr>
        <w:t>.С</w:t>
      </w:r>
      <w:proofErr w:type="gramEnd"/>
      <w:r w:rsidRPr="003E525C">
        <w:rPr>
          <w:szCs w:val="28"/>
          <w:shd w:val="clear" w:color="auto" w:fill="FFFFFF"/>
        </w:rPr>
        <w:t>анкт-Петербург</w:t>
      </w:r>
      <w:r w:rsidRPr="003E525C">
        <w:rPr>
          <w:szCs w:val="28"/>
        </w:rPr>
        <w:t xml:space="preserve"> – </w:t>
      </w:r>
      <w:r w:rsidRPr="003E525C">
        <w:rPr>
          <w:b/>
          <w:szCs w:val="28"/>
        </w:rPr>
        <w:t>«Задержка психического развития и аутизм: вопросы дифференциального диагноза</w:t>
      </w:r>
      <w:r w:rsidRPr="003E525C">
        <w:rPr>
          <w:b/>
          <w:color w:val="000000"/>
          <w:szCs w:val="28"/>
        </w:rPr>
        <w:t>» - 30 мин</w:t>
      </w:r>
      <w:r w:rsidRPr="003E525C">
        <w:rPr>
          <w:b/>
          <w:szCs w:val="28"/>
        </w:rPr>
        <w:t>;</w:t>
      </w:r>
    </w:p>
    <w:p w:rsidR="0019551C" w:rsidRPr="00811A29" w:rsidRDefault="0019551C" w:rsidP="0019551C">
      <w:pPr>
        <w:tabs>
          <w:tab w:val="left" w:pos="284"/>
        </w:tabs>
        <w:jc w:val="both"/>
        <w:rPr>
          <w:b/>
        </w:rPr>
      </w:pPr>
    </w:p>
    <w:p w:rsidR="0019551C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>
        <w:rPr>
          <w:b/>
          <w:szCs w:val="28"/>
        </w:rPr>
        <w:t>Симашкова</w:t>
      </w:r>
      <w:proofErr w:type="spellEnd"/>
      <w:r>
        <w:rPr>
          <w:b/>
          <w:szCs w:val="28"/>
        </w:rPr>
        <w:t xml:space="preserve"> Наталья Валентиновна 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9822F3">
        <w:rPr>
          <w:szCs w:val="28"/>
          <w:shd w:val="clear" w:color="auto" w:fill="FFFFFF"/>
        </w:rPr>
        <w:t>зав</w:t>
      </w:r>
      <w:r>
        <w:rPr>
          <w:szCs w:val="28"/>
          <w:shd w:val="clear" w:color="auto" w:fill="FFFFFF"/>
        </w:rPr>
        <w:t>едующая</w:t>
      </w:r>
      <w:r w:rsidRPr="009822F3">
        <w:rPr>
          <w:szCs w:val="28"/>
          <w:shd w:val="clear" w:color="auto" w:fill="FFFFFF"/>
        </w:rPr>
        <w:t xml:space="preserve"> клиникой детской психиатрии ФГБНУ «Научный центр психического здоровья», Главный  детский специалист</w:t>
      </w:r>
      <w:r>
        <w:rPr>
          <w:szCs w:val="28"/>
          <w:shd w:val="clear" w:color="auto" w:fill="FFFFFF"/>
        </w:rPr>
        <w:t xml:space="preserve"> психиатр</w:t>
      </w:r>
      <w:r w:rsidRPr="009822F3">
        <w:rPr>
          <w:szCs w:val="28"/>
          <w:shd w:val="clear" w:color="auto" w:fill="FFFFFF"/>
        </w:rPr>
        <w:t xml:space="preserve"> Ц</w:t>
      </w:r>
      <w:r>
        <w:rPr>
          <w:szCs w:val="28"/>
          <w:shd w:val="clear" w:color="auto" w:fill="FFFFFF"/>
        </w:rPr>
        <w:t xml:space="preserve">ентрального </w:t>
      </w:r>
      <w:r w:rsidRPr="009822F3">
        <w:rPr>
          <w:szCs w:val="28"/>
          <w:shd w:val="clear" w:color="auto" w:fill="FFFFFF"/>
        </w:rPr>
        <w:t>Ф</w:t>
      </w:r>
      <w:r>
        <w:rPr>
          <w:szCs w:val="28"/>
          <w:shd w:val="clear" w:color="auto" w:fill="FFFFFF"/>
        </w:rPr>
        <w:t>едерального округа</w:t>
      </w:r>
      <w:r w:rsidRPr="009822F3">
        <w:rPr>
          <w:szCs w:val="28"/>
          <w:shd w:val="clear" w:color="auto" w:fill="FFFFFF"/>
        </w:rPr>
        <w:t xml:space="preserve"> РФ, член межведомственной рабочей группы по вопросам комплексной медико-социальной и психолого-педагогической помощи лицам с расстройствами аутистического спектра при Минздраве России</w:t>
      </w:r>
      <w:r>
        <w:rPr>
          <w:szCs w:val="28"/>
          <w:shd w:val="clear" w:color="auto" w:fill="FFFFFF"/>
        </w:rPr>
        <w:t>, д.м.н., г</w:t>
      </w:r>
      <w:proofErr w:type="gramStart"/>
      <w:r>
        <w:rPr>
          <w:szCs w:val="28"/>
          <w:shd w:val="clear" w:color="auto" w:fill="FFFFFF"/>
        </w:rPr>
        <w:t>.М</w:t>
      </w:r>
      <w:proofErr w:type="gramEnd"/>
      <w:r>
        <w:rPr>
          <w:szCs w:val="28"/>
          <w:shd w:val="clear" w:color="auto" w:fill="FFFFFF"/>
        </w:rPr>
        <w:t xml:space="preserve">осква </w:t>
      </w:r>
      <w:r>
        <w:t xml:space="preserve">– </w:t>
      </w:r>
      <w:r w:rsidR="00E82BF4" w:rsidRPr="00E82BF4">
        <w:t>«</w:t>
      </w:r>
      <w:proofErr w:type="spellStart"/>
      <w:r w:rsidR="00E82BF4" w:rsidRPr="00E82BF4">
        <w:rPr>
          <w:rStyle w:val="a9"/>
          <w:bCs w:val="0"/>
          <w:color w:val="000000"/>
          <w:shd w:val="clear" w:color="auto" w:fill="FFFFFF"/>
        </w:rPr>
        <w:t>Мультидисциплинарные</w:t>
      </w:r>
      <w:proofErr w:type="spellEnd"/>
      <w:r w:rsidR="00E82BF4" w:rsidRPr="00E82BF4">
        <w:rPr>
          <w:rStyle w:val="a9"/>
          <w:bCs w:val="0"/>
          <w:color w:val="000000"/>
          <w:shd w:val="clear" w:color="auto" w:fill="FFFFFF"/>
        </w:rPr>
        <w:t xml:space="preserve"> и межведомственные подходы в моделях оказания помощи больным</w:t>
      </w:r>
      <w:r w:rsidR="00E82BF4" w:rsidRPr="00E82BF4">
        <w:rPr>
          <w:rStyle w:val="apple-converted-space"/>
          <w:color w:val="000000"/>
          <w:shd w:val="clear" w:color="auto" w:fill="FFFFFF"/>
        </w:rPr>
        <w:t> </w:t>
      </w:r>
      <w:r w:rsidR="00E82BF4" w:rsidRPr="00E82BF4">
        <w:rPr>
          <w:rStyle w:val="a9"/>
          <w:bCs w:val="0"/>
          <w:color w:val="000000"/>
          <w:shd w:val="clear" w:color="auto" w:fill="FFFFFF"/>
        </w:rPr>
        <w:t xml:space="preserve">с расстройствами </w:t>
      </w:r>
      <w:proofErr w:type="spellStart"/>
      <w:r w:rsidR="00E82BF4" w:rsidRPr="00E82BF4">
        <w:rPr>
          <w:rStyle w:val="a9"/>
          <w:bCs w:val="0"/>
          <w:color w:val="000000"/>
          <w:shd w:val="clear" w:color="auto" w:fill="FFFFFF"/>
        </w:rPr>
        <w:t>аутистического</w:t>
      </w:r>
      <w:proofErr w:type="spellEnd"/>
      <w:r w:rsidR="00E82BF4" w:rsidRPr="00E82BF4">
        <w:rPr>
          <w:rStyle w:val="a9"/>
          <w:bCs w:val="0"/>
          <w:color w:val="000000"/>
          <w:shd w:val="clear" w:color="auto" w:fill="FFFFFF"/>
        </w:rPr>
        <w:t xml:space="preserve"> спектра</w:t>
      </w:r>
      <w:r w:rsidRPr="00E82BF4">
        <w:t>»</w:t>
      </w:r>
      <w:r w:rsidRPr="00D82EFA">
        <w:rPr>
          <w:b/>
        </w:rPr>
        <w:t xml:space="preserve"> -  </w:t>
      </w:r>
      <w:r>
        <w:rPr>
          <w:b/>
        </w:rPr>
        <w:t>30 мин</w:t>
      </w:r>
      <w:r w:rsidRPr="00D82EFA">
        <w:rPr>
          <w:b/>
        </w:rPr>
        <w:t>;</w:t>
      </w:r>
    </w:p>
    <w:p w:rsidR="0019551C" w:rsidRDefault="0019551C" w:rsidP="0019551C">
      <w:pPr>
        <w:pStyle w:val="a5"/>
        <w:rPr>
          <w:b/>
          <w:bCs/>
        </w:rPr>
      </w:pPr>
    </w:p>
    <w:p w:rsidR="004B4712" w:rsidRPr="004B4712" w:rsidRDefault="0019551C" w:rsidP="004B4712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 w:rsidRPr="00180C22">
        <w:rPr>
          <w:b/>
          <w:bCs/>
        </w:rPr>
        <w:t>Злоказова</w:t>
      </w:r>
      <w:proofErr w:type="spellEnd"/>
      <w:r w:rsidRPr="00180C22">
        <w:rPr>
          <w:b/>
          <w:bCs/>
        </w:rPr>
        <w:t xml:space="preserve"> Марина Владимировна</w:t>
      </w:r>
      <w:r>
        <w:rPr>
          <w:b/>
          <w:bCs/>
        </w:rPr>
        <w:t xml:space="preserve"> - </w:t>
      </w:r>
      <w:r w:rsidRPr="00180C22">
        <w:rPr>
          <w:b/>
          <w:bCs/>
        </w:rPr>
        <w:t xml:space="preserve"> </w:t>
      </w:r>
      <w:r>
        <w:t>заведующая кафедрой психиатрии ГБОУ ВПО «Кировская государственная медицинская академия» МЗ РФ, Главный детский специалист психиатр Приволжского Федерального округа РФ, д.м.н., профессор, г</w:t>
      </w:r>
      <w:proofErr w:type="gramStart"/>
      <w:r>
        <w:t>.К</w:t>
      </w:r>
      <w:proofErr w:type="gramEnd"/>
      <w:r>
        <w:t xml:space="preserve">иров – </w:t>
      </w:r>
      <w:r w:rsidRPr="00180C22">
        <w:rPr>
          <w:b/>
          <w:szCs w:val="28"/>
        </w:rPr>
        <w:t>«</w:t>
      </w:r>
      <w:r w:rsidRPr="00180C22">
        <w:rPr>
          <w:b/>
          <w:color w:val="000000"/>
          <w:szCs w:val="28"/>
          <w:shd w:val="clear" w:color="auto" w:fill="FFFFFF"/>
        </w:rPr>
        <w:t>Об опыте оказания психиатрической и психотерапевтической помощи детям с пограничными психическими расстройствами в дневном стационаре на базе общеобразовательных школ</w:t>
      </w:r>
      <w:r>
        <w:rPr>
          <w:b/>
          <w:color w:val="000000"/>
          <w:szCs w:val="28"/>
          <w:shd w:val="clear" w:color="auto" w:fill="FFFFFF"/>
        </w:rPr>
        <w:t>» - 30 ми</w:t>
      </w:r>
      <w:r w:rsidR="004B4712">
        <w:rPr>
          <w:b/>
          <w:color w:val="000000"/>
          <w:szCs w:val="28"/>
          <w:shd w:val="clear" w:color="auto" w:fill="FFFFFF"/>
        </w:rPr>
        <w:t>н.</w:t>
      </w:r>
    </w:p>
    <w:p w:rsidR="004B4712" w:rsidRDefault="004B4712" w:rsidP="004B4712">
      <w:pPr>
        <w:tabs>
          <w:tab w:val="left" w:pos="284"/>
        </w:tabs>
        <w:jc w:val="both"/>
        <w:rPr>
          <w:b/>
        </w:rPr>
      </w:pPr>
    </w:p>
    <w:p w:rsidR="004B4712" w:rsidRDefault="004B4712" w:rsidP="004B4712">
      <w:pPr>
        <w:tabs>
          <w:tab w:val="left" w:pos="284"/>
        </w:tabs>
        <w:jc w:val="both"/>
        <w:rPr>
          <w:b/>
        </w:rPr>
      </w:pPr>
      <w:r>
        <w:rPr>
          <w:b/>
        </w:rPr>
        <w:t>12-30 - 13-10</w:t>
      </w:r>
      <w:r w:rsidRPr="004B4712">
        <w:rPr>
          <w:b/>
        </w:rPr>
        <w:t xml:space="preserve"> Кофе-брейк </w:t>
      </w:r>
    </w:p>
    <w:p w:rsidR="004B4712" w:rsidRDefault="004B4712" w:rsidP="004B4712">
      <w:pPr>
        <w:tabs>
          <w:tab w:val="left" w:pos="284"/>
        </w:tabs>
        <w:jc w:val="both"/>
        <w:rPr>
          <w:b/>
        </w:rPr>
      </w:pPr>
    </w:p>
    <w:p w:rsidR="004B4712" w:rsidRPr="004B4712" w:rsidRDefault="004B4712" w:rsidP="004B4712">
      <w:pPr>
        <w:tabs>
          <w:tab w:val="left" w:pos="284"/>
        </w:tabs>
        <w:jc w:val="both"/>
        <w:rPr>
          <w:b/>
        </w:rPr>
      </w:pPr>
      <w:r>
        <w:rPr>
          <w:b/>
        </w:rPr>
        <w:t xml:space="preserve">13-10 – 15-00 Продолжение </w:t>
      </w:r>
      <w:r>
        <w:rPr>
          <w:b/>
          <w:szCs w:val="28"/>
        </w:rPr>
        <w:t>п</w:t>
      </w:r>
      <w:r w:rsidRPr="004B4712">
        <w:rPr>
          <w:b/>
          <w:szCs w:val="28"/>
        </w:rPr>
        <w:t>ленарно</w:t>
      </w:r>
      <w:r>
        <w:rPr>
          <w:b/>
          <w:szCs w:val="28"/>
        </w:rPr>
        <w:t>го</w:t>
      </w:r>
      <w:r w:rsidRPr="004B4712">
        <w:rPr>
          <w:b/>
          <w:szCs w:val="28"/>
        </w:rPr>
        <w:t xml:space="preserve"> заседани</w:t>
      </w:r>
      <w:r>
        <w:rPr>
          <w:b/>
          <w:szCs w:val="28"/>
        </w:rPr>
        <w:t>я</w:t>
      </w:r>
      <w:r w:rsidRPr="004B4712">
        <w:rPr>
          <w:b/>
          <w:szCs w:val="28"/>
        </w:rPr>
        <w:t>. Фиксированные выступления</w:t>
      </w:r>
    </w:p>
    <w:p w:rsidR="0019551C" w:rsidRDefault="0019551C" w:rsidP="0019551C">
      <w:pPr>
        <w:pStyle w:val="a5"/>
        <w:rPr>
          <w:b/>
        </w:rPr>
      </w:pPr>
    </w:p>
    <w:p w:rsidR="0019551C" w:rsidRPr="00D3715B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</w:pPr>
      <w:proofErr w:type="spellStart"/>
      <w:r w:rsidRPr="00180C22">
        <w:rPr>
          <w:b/>
          <w:bCs/>
        </w:rPr>
        <w:t>Барыльник</w:t>
      </w:r>
      <w:proofErr w:type="spellEnd"/>
      <w:r w:rsidRPr="00180C22">
        <w:rPr>
          <w:b/>
          <w:bCs/>
        </w:rPr>
        <w:t xml:space="preserve"> Юлия Борисовна</w:t>
      </w:r>
      <w:r>
        <w:rPr>
          <w:bCs/>
        </w:rPr>
        <w:t xml:space="preserve">  – заведующая кафедрой психиатрии, наркологии, психотерапии и клинической психологии ГБОУ ВПО «Саратовский государственный медицинский университет им. В.И.Разумовского» МЗ РФ, д.м.н., г</w:t>
      </w:r>
      <w:proofErr w:type="gramStart"/>
      <w:r>
        <w:rPr>
          <w:bCs/>
        </w:rPr>
        <w:t>.С</w:t>
      </w:r>
      <w:proofErr w:type="gramEnd"/>
      <w:r>
        <w:rPr>
          <w:bCs/>
        </w:rPr>
        <w:t xml:space="preserve">аратов  - </w:t>
      </w:r>
      <w:r w:rsidRPr="00D82EFA">
        <w:rPr>
          <w:b/>
          <w:bCs/>
        </w:rPr>
        <w:t>«</w:t>
      </w:r>
      <w:r>
        <w:rPr>
          <w:b/>
          <w:bCs/>
        </w:rPr>
        <w:t xml:space="preserve">Синдром дефицита внимания и </w:t>
      </w:r>
      <w:proofErr w:type="spellStart"/>
      <w:r>
        <w:rPr>
          <w:b/>
          <w:bCs/>
        </w:rPr>
        <w:t>гиперактивности</w:t>
      </w:r>
      <w:proofErr w:type="spellEnd"/>
      <w:r w:rsidRPr="00D82EFA">
        <w:rPr>
          <w:b/>
          <w:bCs/>
        </w:rPr>
        <w:t>» - 30 мин</w:t>
      </w:r>
      <w:r w:rsidRPr="00D82EFA">
        <w:rPr>
          <w:bCs/>
        </w:rPr>
        <w:t>;</w:t>
      </w:r>
    </w:p>
    <w:p w:rsidR="00D3715B" w:rsidRDefault="00D3715B" w:rsidP="00D3715B">
      <w:pPr>
        <w:pStyle w:val="a5"/>
      </w:pPr>
    </w:p>
    <w:p w:rsidR="00D3715B" w:rsidRDefault="00D3715B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</w:pPr>
      <w:proofErr w:type="spellStart"/>
      <w:r>
        <w:rPr>
          <w:b/>
        </w:rPr>
        <w:t>Глазева</w:t>
      </w:r>
      <w:proofErr w:type="spellEnd"/>
      <w:r>
        <w:rPr>
          <w:b/>
        </w:rPr>
        <w:t xml:space="preserve"> Маргарита Алексеевна – </w:t>
      </w:r>
      <w:r>
        <w:t xml:space="preserve">доцент кафедры общей психологии ГБОУ ВПО «Оренбургский государственный медицинский университет» МЗ РФ, </w:t>
      </w:r>
      <w:proofErr w:type="spellStart"/>
      <w:r>
        <w:t>к.пс.наук</w:t>
      </w:r>
      <w:proofErr w:type="spellEnd"/>
      <w:r>
        <w:t>, г</w:t>
      </w:r>
      <w:proofErr w:type="gramStart"/>
      <w:r>
        <w:t>.О</w:t>
      </w:r>
      <w:proofErr w:type="gramEnd"/>
      <w:r>
        <w:t>ренбург – «</w:t>
      </w:r>
      <w:proofErr w:type="spellStart"/>
      <w:r>
        <w:rPr>
          <w:b/>
        </w:rPr>
        <w:t>Арт-терапия</w:t>
      </w:r>
      <w:proofErr w:type="spellEnd"/>
      <w:r>
        <w:rPr>
          <w:b/>
        </w:rPr>
        <w:t xml:space="preserve"> для детей с аутизмом» - 20 мин;</w:t>
      </w:r>
    </w:p>
    <w:p w:rsidR="0019551C" w:rsidRDefault="0019551C" w:rsidP="0019551C">
      <w:pPr>
        <w:pStyle w:val="a5"/>
      </w:pPr>
    </w:p>
    <w:p w:rsidR="0019551C" w:rsidRPr="00E82BF4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</w:pPr>
      <w:r w:rsidRPr="00E82BF4">
        <w:rPr>
          <w:b/>
          <w:szCs w:val="28"/>
        </w:rPr>
        <w:lastRenderedPageBreak/>
        <w:t>Ваулин Сергей Викторович</w:t>
      </w:r>
      <w:r w:rsidRPr="00E82BF4">
        <w:rPr>
          <w:szCs w:val="28"/>
        </w:rPr>
        <w:t xml:space="preserve"> – заведующий кафедрой </w:t>
      </w:r>
      <w:r w:rsidRPr="00E82BF4">
        <w:rPr>
          <w:szCs w:val="28"/>
          <w:shd w:val="clear" w:color="auto" w:fill="FFFFFF"/>
        </w:rPr>
        <w:t>психиатрии, наркологии и психотерапии ФДПО ГБОУ ВПО «Смоленский государственный медицинский университет» МЗ РФ, д.м.н., профессор, г</w:t>
      </w:r>
      <w:proofErr w:type="gramStart"/>
      <w:r w:rsidRPr="00E82BF4">
        <w:rPr>
          <w:szCs w:val="28"/>
          <w:shd w:val="clear" w:color="auto" w:fill="FFFFFF"/>
        </w:rPr>
        <w:t>.С</w:t>
      </w:r>
      <w:proofErr w:type="gramEnd"/>
      <w:r w:rsidRPr="00E82BF4">
        <w:rPr>
          <w:szCs w:val="28"/>
          <w:shd w:val="clear" w:color="auto" w:fill="FFFFFF"/>
        </w:rPr>
        <w:t xml:space="preserve">моленск – </w:t>
      </w:r>
      <w:r w:rsidRPr="00E82BF4">
        <w:rPr>
          <w:b/>
          <w:szCs w:val="28"/>
          <w:shd w:val="clear" w:color="auto" w:fill="FFFFFF"/>
        </w:rPr>
        <w:t>«Суициды и суицидальные попытки в детском и подростковом возрасте»</w:t>
      </w:r>
      <w:r w:rsidRPr="00E82BF4">
        <w:rPr>
          <w:szCs w:val="28"/>
          <w:shd w:val="clear" w:color="auto" w:fill="FFFFFF"/>
        </w:rPr>
        <w:t xml:space="preserve"> - </w:t>
      </w:r>
      <w:r w:rsidRPr="00E82BF4">
        <w:rPr>
          <w:b/>
          <w:szCs w:val="28"/>
          <w:shd w:val="clear" w:color="auto" w:fill="FFFFFF"/>
        </w:rPr>
        <w:t>30 мин;</w:t>
      </w:r>
    </w:p>
    <w:p w:rsidR="0019551C" w:rsidRDefault="0019551C" w:rsidP="0019551C">
      <w:pPr>
        <w:pStyle w:val="a5"/>
      </w:pPr>
    </w:p>
    <w:p w:rsidR="0019551C" w:rsidRPr="004B4712" w:rsidRDefault="0019551C" w:rsidP="0019551C">
      <w:pPr>
        <w:numPr>
          <w:ilvl w:val="0"/>
          <w:numId w:val="25"/>
        </w:numPr>
        <w:tabs>
          <w:tab w:val="left" w:pos="284"/>
        </w:tabs>
        <w:ind w:left="0" w:firstLine="0"/>
        <w:jc w:val="both"/>
      </w:pPr>
      <w:proofErr w:type="spellStart"/>
      <w:r w:rsidRPr="00344DBB">
        <w:rPr>
          <w:b/>
          <w:bCs/>
        </w:rPr>
        <w:t>А</w:t>
      </w:r>
      <w:r w:rsidRPr="00344DBB">
        <w:rPr>
          <w:b/>
        </w:rPr>
        <w:t>нтохин</w:t>
      </w:r>
      <w:proofErr w:type="spellEnd"/>
      <w:r w:rsidRPr="00344DBB">
        <w:rPr>
          <w:b/>
        </w:rPr>
        <w:t xml:space="preserve"> Евгений Юрьевич</w:t>
      </w:r>
      <w:r>
        <w:t xml:space="preserve"> – заведующий кафедрой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>
        <w:t>.О</w:t>
      </w:r>
      <w:proofErr w:type="gramEnd"/>
      <w:r>
        <w:t>ренбург</w:t>
      </w:r>
      <w:r>
        <w:rPr>
          <w:szCs w:val="28"/>
        </w:rPr>
        <w:t xml:space="preserve"> – </w:t>
      </w:r>
      <w:r w:rsidRPr="005B303E">
        <w:rPr>
          <w:b/>
          <w:szCs w:val="28"/>
        </w:rPr>
        <w:t>«</w:t>
      </w:r>
      <w:r>
        <w:rPr>
          <w:b/>
          <w:szCs w:val="28"/>
        </w:rPr>
        <w:t>Проблемы фармакотерапии в детско-подростковом возрасте</w:t>
      </w:r>
      <w:r w:rsidRPr="005B303E">
        <w:rPr>
          <w:b/>
          <w:szCs w:val="28"/>
        </w:rPr>
        <w:t xml:space="preserve">» </w:t>
      </w:r>
      <w:r>
        <w:rPr>
          <w:szCs w:val="28"/>
        </w:rPr>
        <w:t xml:space="preserve">- </w:t>
      </w:r>
      <w:r w:rsidR="00E82BF4">
        <w:rPr>
          <w:szCs w:val="28"/>
        </w:rPr>
        <w:t>2</w:t>
      </w:r>
      <w:r w:rsidRPr="003E525C">
        <w:rPr>
          <w:b/>
          <w:szCs w:val="28"/>
        </w:rPr>
        <w:t>0</w:t>
      </w:r>
      <w:r w:rsidRPr="00344DBB">
        <w:rPr>
          <w:b/>
          <w:szCs w:val="28"/>
        </w:rPr>
        <w:t xml:space="preserve"> мин</w:t>
      </w:r>
      <w:r>
        <w:rPr>
          <w:b/>
          <w:szCs w:val="28"/>
        </w:rPr>
        <w:t>;</w:t>
      </w:r>
    </w:p>
    <w:p w:rsidR="004B4712" w:rsidRDefault="004B4712" w:rsidP="004B4712">
      <w:pPr>
        <w:pStyle w:val="a5"/>
      </w:pPr>
    </w:p>
    <w:p w:rsidR="0019551C" w:rsidRDefault="0019551C" w:rsidP="0019551C">
      <w:pPr>
        <w:jc w:val="center"/>
        <w:rPr>
          <w:b/>
          <w:szCs w:val="28"/>
        </w:rPr>
      </w:pPr>
      <w:r>
        <w:rPr>
          <w:b/>
          <w:szCs w:val="28"/>
          <w:u w:val="single"/>
        </w:rPr>
        <w:t>7</w:t>
      </w:r>
      <w:r w:rsidRPr="00B4415F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апрел</w:t>
      </w:r>
      <w:r w:rsidRPr="00B4415F">
        <w:rPr>
          <w:b/>
          <w:szCs w:val="28"/>
          <w:u w:val="single"/>
        </w:rPr>
        <w:t>я 201</w:t>
      </w:r>
      <w:r>
        <w:rPr>
          <w:b/>
          <w:szCs w:val="28"/>
          <w:u w:val="single"/>
        </w:rPr>
        <w:t>6</w:t>
      </w:r>
      <w:r w:rsidRPr="00B4415F">
        <w:rPr>
          <w:b/>
          <w:szCs w:val="28"/>
          <w:u w:val="single"/>
        </w:rPr>
        <w:t xml:space="preserve"> г.</w:t>
      </w:r>
      <w:r w:rsidRPr="00B4415F">
        <w:rPr>
          <w:b/>
          <w:szCs w:val="28"/>
        </w:rPr>
        <w:t xml:space="preserve"> </w:t>
      </w:r>
    </w:p>
    <w:p w:rsidR="0019551C" w:rsidRPr="00B4415F" w:rsidRDefault="0019551C" w:rsidP="0019551C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Пленарное заседание</w:t>
      </w:r>
      <w:r>
        <w:rPr>
          <w:b/>
          <w:szCs w:val="28"/>
          <w:u w:val="single"/>
        </w:rPr>
        <w:t xml:space="preserve"> </w:t>
      </w:r>
    </w:p>
    <w:p w:rsidR="0019551C" w:rsidRPr="00B4415F" w:rsidRDefault="0019551C" w:rsidP="0019551C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(Аудитория</w:t>
      </w:r>
      <w:r>
        <w:rPr>
          <w:b/>
          <w:szCs w:val="28"/>
          <w:u w:val="single"/>
        </w:rPr>
        <w:t xml:space="preserve"> </w:t>
      </w:r>
      <w:r w:rsidRPr="00B4415F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ГБУЗ «Оренбургская областная клиническая психиатрическая больница №1», г</w:t>
      </w:r>
      <w:proofErr w:type="gramStart"/>
      <w:r>
        <w:rPr>
          <w:b/>
          <w:szCs w:val="28"/>
          <w:u w:val="single"/>
        </w:rPr>
        <w:t>.О</w:t>
      </w:r>
      <w:proofErr w:type="gramEnd"/>
      <w:r>
        <w:rPr>
          <w:b/>
          <w:szCs w:val="28"/>
          <w:u w:val="single"/>
        </w:rPr>
        <w:t xml:space="preserve">ренбург, </w:t>
      </w:r>
      <w:proofErr w:type="spellStart"/>
      <w:r>
        <w:rPr>
          <w:b/>
          <w:szCs w:val="28"/>
          <w:u w:val="single"/>
        </w:rPr>
        <w:t>ул.Цвиллинга</w:t>
      </w:r>
      <w:proofErr w:type="spellEnd"/>
      <w:r>
        <w:rPr>
          <w:b/>
          <w:szCs w:val="28"/>
          <w:u w:val="single"/>
        </w:rPr>
        <w:t>, 5</w:t>
      </w:r>
      <w:r w:rsidRPr="00B4415F">
        <w:rPr>
          <w:b/>
          <w:szCs w:val="28"/>
          <w:u w:val="single"/>
        </w:rPr>
        <w:t>)</w:t>
      </w:r>
    </w:p>
    <w:p w:rsidR="0019551C" w:rsidRDefault="0019551C" w:rsidP="0019551C">
      <w:pPr>
        <w:jc w:val="center"/>
        <w:rPr>
          <w:szCs w:val="28"/>
          <w:u w:val="single"/>
        </w:rPr>
      </w:pPr>
      <w:r>
        <w:rPr>
          <w:szCs w:val="28"/>
          <w:u w:val="single"/>
        </w:rPr>
        <w:t>Президиум: Крюкова Е.М.,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Будза</w:t>
      </w:r>
      <w:proofErr w:type="spellEnd"/>
      <w:r>
        <w:rPr>
          <w:szCs w:val="28"/>
        </w:rPr>
        <w:t xml:space="preserve"> В.Г., </w:t>
      </w:r>
      <w:proofErr w:type="spellStart"/>
      <w:r>
        <w:rPr>
          <w:szCs w:val="28"/>
        </w:rPr>
        <w:t>Антохин</w:t>
      </w:r>
      <w:proofErr w:type="spellEnd"/>
      <w:r>
        <w:rPr>
          <w:szCs w:val="28"/>
        </w:rPr>
        <w:t xml:space="preserve"> Е.Ю.</w:t>
      </w:r>
      <w:r>
        <w:rPr>
          <w:szCs w:val="28"/>
          <w:u w:val="single"/>
        </w:rPr>
        <w:t xml:space="preserve"> </w:t>
      </w:r>
    </w:p>
    <w:p w:rsidR="0019551C" w:rsidRDefault="0019551C" w:rsidP="0019551C">
      <w:pPr>
        <w:jc w:val="center"/>
        <w:rPr>
          <w:szCs w:val="28"/>
          <w:u w:val="single"/>
        </w:rPr>
      </w:pPr>
    </w:p>
    <w:p w:rsidR="0019551C" w:rsidRDefault="0019551C" w:rsidP="0019551C">
      <w:pPr>
        <w:jc w:val="both"/>
        <w:rPr>
          <w:b/>
          <w:szCs w:val="28"/>
        </w:rPr>
      </w:pPr>
      <w:r>
        <w:rPr>
          <w:b/>
          <w:szCs w:val="28"/>
        </w:rPr>
        <w:t>09.00-10.00 Регистрация участников</w:t>
      </w:r>
    </w:p>
    <w:p w:rsidR="0019551C" w:rsidRDefault="0019551C" w:rsidP="0019551C">
      <w:pPr>
        <w:jc w:val="both"/>
        <w:rPr>
          <w:b/>
          <w:szCs w:val="28"/>
        </w:rPr>
      </w:pPr>
      <w:r>
        <w:rPr>
          <w:b/>
          <w:szCs w:val="28"/>
        </w:rPr>
        <w:t>10.00-10.10</w:t>
      </w:r>
    </w:p>
    <w:p w:rsidR="0019551C" w:rsidRPr="000B1ED4" w:rsidRDefault="0019551C" w:rsidP="0019551C">
      <w:pPr>
        <w:jc w:val="both"/>
        <w:rPr>
          <w:szCs w:val="28"/>
        </w:rPr>
      </w:pPr>
      <w:r w:rsidRPr="000B1ED4">
        <w:rPr>
          <w:szCs w:val="28"/>
        </w:rPr>
        <w:t>Приветствие участникам:</w:t>
      </w:r>
    </w:p>
    <w:p w:rsidR="0019551C" w:rsidRPr="000B1ED4" w:rsidRDefault="0019551C" w:rsidP="0019551C">
      <w:pPr>
        <w:pStyle w:val="a5"/>
        <w:numPr>
          <w:ilvl w:val="0"/>
          <w:numId w:val="38"/>
        </w:numPr>
        <w:contextualSpacing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Главный врач ГБУЗ «Оренбургская областная клиническая психиатрическая больница № 1»  </w:t>
      </w:r>
      <w:r>
        <w:rPr>
          <w:b/>
          <w:szCs w:val="28"/>
        </w:rPr>
        <w:t>Крюкова Елена Михайловна.</w:t>
      </w:r>
    </w:p>
    <w:p w:rsidR="0019551C" w:rsidRDefault="0019551C" w:rsidP="0019551C">
      <w:pPr>
        <w:jc w:val="center"/>
        <w:rPr>
          <w:szCs w:val="28"/>
          <w:u w:val="single"/>
        </w:rPr>
      </w:pPr>
    </w:p>
    <w:p w:rsidR="0019551C" w:rsidRDefault="0019551C" w:rsidP="0019551C">
      <w:pPr>
        <w:jc w:val="both"/>
        <w:rPr>
          <w:b/>
          <w:szCs w:val="28"/>
        </w:rPr>
      </w:pPr>
      <w:r>
        <w:rPr>
          <w:b/>
          <w:szCs w:val="28"/>
        </w:rPr>
        <w:t xml:space="preserve">10.10 </w:t>
      </w:r>
      <w:r w:rsidRPr="00B4415F">
        <w:rPr>
          <w:b/>
          <w:szCs w:val="28"/>
        </w:rPr>
        <w:t>– 1</w:t>
      </w:r>
      <w:r>
        <w:rPr>
          <w:b/>
          <w:szCs w:val="28"/>
        </w:rPr>
        <w:t>3</w:t>
      </w:r>
      <w:r w:rsidRPr="00B4415F">
        <w:rPr>
          <w:b/>
          <w:szCs w:val="28"/>
        </w:rPr>
        <w:t>-</w:t>
      </w:r>
      <w:r>
        <w:rPr>
          <w:b/>
          <w:szCs w:val="28"/>
        </w:rPr>
        <w:t>0</w:t>
      </w:r>
      <w:r w:rsidRPr="00B4415F">
        <w:rPr>
          <w:b/>
          <w:szCs w:val="28"/>
        </w:rPr>
        <w:t>0 Пленарное засе</w:t>
      </w:r>
      <w:r>
        <w:rPr>
          <w:b/>
          <w:szCs w:val="28"/>
        </w:rPr>
        <w:t>дание. Фиксированные выступления</w:t>
      </w:r>
    </w:p>
    <w:p w:rsidR="0019551C" w:rsidRDefault="0019551C" w:rsidP="0019551C">
      <w:pPr>
        <w:jc w:val="both"/>
        <w:rPr>
          <w:b/>
          <w:szCs w:val="28"/>
        </w:rPr>
      </w:pPr>
    </w:p>
    <w:p w:rsidR="0019551C" w:rsidRPr="0091317B" w:rsidRDefault="0019551C" w:rsidP="0019551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Cs w:val="28"/>
        </w:rPr>
      </w:pPr>
      <w:r>
        <w:rPr>
          <w:b/>
          <w:szCs w:val="28"/>
        </w:rPr>
        <w:t xml:space="preserve">Белова Ольга Сергеевна – </w:t>
      </w:r>
      <w:r w:rsidRPr="0091317B">
        <w:rPr>
          <w:szCs w:val="28"/>
        </w:rPr>
        <w:t>заведующая детским</w:t>
      </w:r>
      <w:r>
        <w:rPr>
          <w:szCs w:val="28"/>
        </w:rPr>
        <w:t xml:space="preserve"> отделением ГБУЗ ООКПБ № 1 – «</w:t>
      </w:r>
      <w:r>
        <w:rPr>
          <w:b/>
          <w:szCs w:val="28"/>
        </w:rPr>
        <w:t>Особенности терапии психических расстрой</w:t>
      </w:r>
      <w:proofErr w:type="gramStart"/>
      <w:r>
        <w:rPr>
          <w:b/>
          <w:szCs w:val="28"/>
        </w:rPr>
        <w:t>ств в ст</w:t>
      </w:r>
      <w:proofErr w:type="gramEnd"/>
      <w:r>
        <w:rPr>
          <w:b/>
          <w:szCs w:val="28"/>
        </w:rPr>
        <w:t>ационаре» - 20 мин;</w:t>
      </w:r>
    </w:p>
    <w:p w:rsidR="0019551C" w:rsidRPr="0091317B" w:rsidRDefault="0019551C" w:rsidP="0019551C">
      <w:pPr>
        <w:tabs>
          <w:tab w:val="left" w:pos="284"/>
        </w:tabs>
        <w:jc w:val="both"/>
        <w:rPr>
          <w:szCs w:val="28"/>
        </w:rPr>
      </w:pPr>
    </w:p>
    <w:p w:rsidR="0019551C" w:rsidRPr="0091317B" w:rsidRDefault="0019551C" w:rsidP="0019551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proofErr w:type="gramStart"/>
      <w:r w:rsidRPr="00344DBB">
        <w:rPr>
          <w:b/>
          <w:bCs/>
        </w:rPr>
        <w:t>А</w:t>
      </w:r>
      <w:r w:rsidRPr="00344DBB">
        <w:rPr>
          <w:b/>
        </w:rPr>
        <w:t>нтохин</w:t>
      </w:r>
      <w:proofErr w:type="spellEnd"/>
      <w:r w:rsidRPr="00344DBB">
        <w:rPr>
          <w:b/>
        </w:rPr>
        <w:t xml:space="preserve"> Евгений Юрьевич</w:t>
      </w:r>
      <w:r>
        <w:t xml:space="preserve"> – заведующий кафедрой клинической психологии и психотерапии ГБОУ ВПО «Оренбургский государственный медицинский университет» Минздрава РФ, главный детский специалист психотерапевт МЗ Оренбургской области, к.м.н., доцент; </w:t>
      </w:r>
      <w:proofErr w:type="spellStart"/>
      <w:r>
        <w:rPr>
          <w:b/>
        </w:rPr>
        <w:t>Палаева</w:t>
      </w:r>
      <w:proofErr w:type="spellEnd"/>
      <w:r>
        <w:rPr>
          <w:b/>
        </w:rPr>
        <w:t xml:space="preserve"> Розалия </w:t>
      </w:r>
      <w:proofErr w:type="spellStart"/>
      <w:r>
        <w:rPr>
          <w:b/>
        </w:rPr>
        <w:t>Ильдаровна</w:t>
      </w:r>
      <w:proofErr w:type="spellEnd"/>
      <w:r>
        <w:rPr>
          <w:b/>
        </w:rPr>
        <w:t xml:space="preserve"> - </w:t>
      </w:r>
      <w:r w:rsidRPr="0018703C">
        <w:t>ассистент</w:t>
      </w:r>
      <w:r>
        <w:rPr>
          <w:szCs w:val="28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кафедры клинической психологии и психотерапии </w:t>
      </w:r>
      <w:r>
        <w:t>ГБОУ ВПО «Оренбургский государственный медицинский университет» Минздрава РФ</w:t>
      </w:r>
      <w:r>
        <w:rPr>
          <w:szCs w:val="28"/>
        </w:rPr>
        <w:t xml:space="preserve"> – </w:t>
      </w:r>
      <w:r w:rsidRPr="002A40E4">
        <w:rPr>
          <w:b/>
          <w:szCs w:val="28"/>
        </w:rPr>
        <w:t>«</w:t>
      </w:r>
      <w:r>
        <w:rPr>
          <w:b/>
          <w:szCs w:val="28"/>
        </w:rPr>
        <w:t xml:space="preserve">Когнитивная психотерапия и </w:t>
      </w:r>
      <w:proofErr w:type="spellStart"/>
      <w:r>
        <w:rPr>
          <w:b/>
          <w:szCs w:val="28"/>
        </w:rPr>
        <w:t>фармсопровождение</w:t>
      </w:r>
      <w:proofErr w:type="spellEnd"/>
      <w:r>
        <w:rPr>
          <w:b/>
          <w:szCs w:val="28"/>
        </w:rPr>
        <w:t xml:space="preserve"> детей и подростков при суицидальном поведении</w:t>
      </w:r>
      <w:r w:rsidRPr="002A40E4">
        <w:rPr>
          <w:b/>
          <w:szCs w:val="28"/>
        </w:rPr>
        <w:t>» -</w:t>
      </w:r>
      <w:r>
        <w:rPr>
          <w:szCs w:val="28"/>
        </w:rPr>
        <w:t xml:space="preserve"> </w:t>
      </w:r>
      <w:r w:rsidRPr="009D03D8">
        <w:rPr>
          <w:b/>
          <w:szCs w:val="28"/>
        </w:rPr>
        <w:t>30 м</w:t>
      </w:r>
      <w:r w:rsidRPr="00EC4A87">
        <w:rPr>
          <w:b/>
          <w:szCs w:val="28"/>
        </w:rPr>
        <w:t>ин</w:t>
      </w:r>
      <w:r>
        <w:rPr>
          <w:b/>
          <w:szCs w:val="28"/>
        </w:rPr>
        <w:t>;</w:t>
      </w:r>
      <w:proofErr w:type="gramEnd"/>
    </w:p>
    <w:p w:rsidR="0019551C" w:rsidRDefault="0019551C" w:rsidP="0019551C">
      <w:pPr>
        <w:pStyle w:val="a5"/>
        <w:rPr>
          <w:b/>
        </w:rPr>
      </w:pPr>
    </w:p>
    <w:p w:rsidR="0019551C" w:rsidRDefault="0019551C" w:rsidP="0019551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>
        <w:rPr>
          <w:b/>
        </w:rPr>
        <w:t>Ерзин</w:t>
      </w:r>
      <w:proofErr w:type="spellEnd"/>
      <w:r>
        <w:rPr>
          <w:b/>
        </w:rPr>
        <w:t xml:space="preserve"> Александр Игоревич</w:t>
      </w:r>
      <w:r>
        <w:t xml:space="preserve"> – ассистент кафедры клинической психологии и психотерапии ГБОУ ВПО «Оренбургский государственный медицинский университет» Минздрава РФ –  </w:t>
      </w:r>
      <w:r w:rsidRPr="002A40E4">
        <w:rPr>
          <w:b/>
        </w:rPr>
        <w:t>«</w:t>
      </w:r>
      <w:r>
        <w:rPr>
          <w:b/>
        </w:rPr>
        <w:t>Особенности суицидального поведения у подростков с проблемами сексуальной ориентации</w:t>
      </w:r>
      <w:r w:rsidRPr="002A40E4">
        <w:rPr>
          <w:b/>
          <w:color w:val="000000"/>
          <w:shd w:val="clear" w:color="auto" w:fill="FFFFFF"/>
        </w:rPr>
        <w:t>»</w:t>
      </w:r>
      <w:r>
        <w:rPr>
          <w:b/>
          <w:color w:val="000000"/>
          <w:shd w:val="clear" w:color="auto" w:fill="FFFFFF"/>
        </w:rPr>
        <w:t xml:space="preserve"> </w:t>
      </w:r>
      <w:r w:rsidRPr="002A40E4">
        <w:rPr>
          <w:b/>
          <w:color w:val="000000"/>
          <w:shd w:val="clear" w:color="auto" w:fill="FFFFFF"/>
        </w:rPr>
        <w:t xml:space="preserve">- </w:t>
      </w:r>
      <w:r>
        <w:rPr>
          <w:b/>
          <w:color w:val="000000"/>
          <w:shd w:val="clear" w:color="auto" w:fill="FFFFFF"/>
        </w:rPr>
        <w:t>2</w:t>
      </w:r>
      <w:r w:rsidRPr="002A40E4">
        <w:rPr>
          <w:b/>
        </w:rPr>
        <w:t>0 мин;</w:t>
      </w:r>
    </w:p>
    <w:p w:rsidR="0019551C" w:rsidRDefault="0019551C" w:rsidP="0019551C">
      <w:pPr>
        <w:pStyle w:val="a5"/>
        <w:rPr>
          <w:b/>
        </w:rPr>
      </w:pPr>
    </w:p>
    <w:p w:rsidR="0019551C" w:rsidRDefault="0019551C" w:rsidP="0019551C">
      <w:pPr>
        <w:numPr>
          <w:ilvl w:val="0"/>
          <w:numId w:val="35"/>
        </w:numPr>
        <w:tabs>
          <w:tab w:val="left" w:pos="284"/>
        </w:tabs>
        <w:ind w:left="0" w:firstLine="0"/>
        <w:jc w:val="both"/>
      </w:pPr>
      <w:r w:rsidRPr="0091317B">
        <w:rPr>
          <w:b/>
          <w:color w:val="000000"/>
          <w:szCs w:val="28"/>
          <w:shd w:val="clear" w:color="auto" w:fill="FFFFFF"/>
        </w:rPr>
        <w:lastRenderedPageBreak/>
        <w:t>Быкова Ирина Сергеевна</w:t>
      </w:r>
      <w:r>
        <w:rPr>
          <w:color w:val="000000"/>
          <w:szCs w:val="28"/>
          <w:shd w:val="clear" w:color="auto" w:fill="FFFFFF"/>
        </w:rPr>
        <w:t xml:space="preserve"> – доцент кафедры клинической психологии и психотерапии </w:t>
      </w:r>
      <w:r>
        <w:t>ГБОУ ВПО «Оренбургский государственный медицинский университет» Минздрава РФ</w:t>
      </w:r>
      <w:r>
        <w:rPr>
          <w:color w:val="000000"/>
          <w:szCs w:val="28"/>
          <w:shd w:val="clear" w:color="auto" w:fill="FFFFFF"/>
        </w:rPr>
        <w:t xml:space="preserve">, к.м.н., доцент; </w:t>
      </w:r>
      <w:r w:rsidRPr="0018703C">
        <w:rPr>
          <w:b/>
          <w:color w:val="000000"/>
          <w:szCs w:val="28"/>
          <w:shd w:val="clear" w:color="auto" w:fill="FFFFFF"/>
        </w:rPr>
        <w:t>Краснощёкова Ирина Владимировна</w:t>
      </w:r>
      <w:r>
        <w:rPr>
          <w:b/>
          <w:color w:val="000000"/>
          <w:szCs w:val="28"/>
          <w:shd w:val="clear" w:color="auto" w:fill="FFFFFF"/>
        </w:rPr>
        <w:t xml:space="preserve"> </w:t>
      </w:r>
      <w:r w:rsidRPr="0018703C">
        <w:rPr>
          <w:color w:val="000000"/>
          <w:szCs w:val="28"/>
          <w:shd w:val="clear" w:color="auto" w:fill="FFFFFF"/>
        </w:rPr>
        <w:t>ст</w:t>
      </w:r>
      <w:r>
        <w:rPr>
          <w:color w:val="000000"/>
          <w:szCs w:val="28"/>
          <w:shd w:val="clear" w:color="auto" w:fill="FFFFFF"/>
        </w:rPr>
        <w:t xml:space="preserve">арший </w:t>
      </w:r>
      <w:r w:rsidRPr="0018703C">
        <w:rPr>
          <w:color w:val="000000"/>
          <w:szCs w:val="28"/>
          <w:shd w:val="clear" w:color="auto" w:fill="FFFFFF"/>
        </w:rPr>
        <w:t>пр</w:t>
      </w:r>
      <w:r>
        <w:rPr>
          <w:color w:val="000000"/>
          <w:szCs w:val="28"/>
          <w:shd w:val="clear" w:color="auto" w:fill="FFFFFF"/>
        </w:rPr>
        <w:t>еподаватель</w:t>
      </w:r>
      <w:r w:rsidRPr="0018703C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кафедры клинической психологии и психотерапии </w:t>
      </w:r>
      <w:r>
        <w:t>ГБОУ ВПО «Оренбургский государственный медицинский университет» Минздрава РФ</w:t>
      </w:r>
      <w:r w:rsidRPr="0018703C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 – «</w:t>
      </w:r>
      <w:r>
        <w:rPr>
          <w:b/>
          <w:color w:val="000000"/>
          <w:szCs w:val="28"/>
          <w:shd w:val="clear" w:color="auto" w:fill="FFFFFF"/>
        </w:rPr>
        <w:t>Психологические характеристики матерей детей, страдающих ДЦП</w:t>
      </w:r>
      <w:r>
        <w:rPr>
          <w:color w:val="000000"/>
          <w:szCs w:val="28"/>
          <w:shd w:val="clear" w:color="auto" w:fill="FFFFFF"/>
        </w:rPr>
        <w:t>» - 2</w:t>
      </w:r>
      <w:r w:rsidRPr="00344DBB">
        <w:rPr>
          <w:b/>
          <w:color w:val="000000"/>
          <w:szCs w:val="28"/>
          <w:shd w:val="clear" w:color="auto" w:fill="FFFFFF"/>
        </w:rPr>
        <w:t>0 мин;</w:t>
      </w:r>
    </w:p>
    <w:p w:rsidR="0019551C" w:rsidRDefault="0019551C" w:rsidP="0019551C">
      <w:pPr>
        <w:pStyle w:val="a5"/>
        <w:rPr>
          <w:b/>
        </w:rPr>
      </w:pPr>
    </w:p>
    <w:p w:rsidR="0019551C" w:rsidRPr="00C02C29" w:rsidRDefault="0019551C" w:rsidP="0019551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Cs w:val="28"/>
        </w:rPr>
      </w:pPr>
      <w:r w:rsidRPr="00C02C29">
        <w:rPr>
          <w:b/>
        </w:rPr>
        <w:t xml:space="preserve">Чемезов Андрей Сергеевич – </w:t>
      </w:r>
      <w:r w:rsidRPr="00820C8F">
        <w:t>ассист</w:t>
      </w:r>
      <w:r>
        <w:t>ент кафедры клинической психологии и психотерапии ГБОУ ВПО «Оренбургский государственный медицинский университет» Минздрава РФ – «</w:t>
      </w:r>
      <w:r w:rsidRPr="00C02C29">
        <w:rPr>
          <w:b/>
        </w:rPr>
        <w:t>Особенности дебюта шизофрении у подростков</w:t>
      </w:r>
      <w:r>
        <w:t xml:space="preserve">» - </w:t>
      </w:r>
      <w:r w:rsidRPr="00C02C29">
        <w:rPr>
          <w:b/>
        </w:rPr>
        <w:t>20 мин</w:t>
      </w:r>
      <w:r>
        <w:rPr>
          <w:b/>
        </w:rPr>
        <w:t>.</w:t>
      </w:r>
    </w:p>
    <w:p w:rsidR="00725C06" w:rsidRDefault="00725C06" w:rsidP="00725C06">
      <w:pPr>
        <w:jc w:val="center"/>
        <w:rPr>
          <w:szCs w:val="28"/>
        </w:rPr>
      </w:pPr>
    </w:p>
    <w:sectPr w:rsidR="00725C06" w:rsidSect="0074023B">
      <w:pgSz w:w="11906" w:h="16838"/>
      <w:pgMar w:top="709" w:right="851" w:bottom="1021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735" w:rsidRDefault="001F6735" w:rsidP="00B4415F">
      <w:r>
        <w:separator/>
      </w:r>
    </w:p>
  </w:endnote>
  <w:endnote w:type="continuationSeparator" w:id="0">
    <w:p w:rsidR="001F6735" w:rsidRDefault="001F6735" w:rsidP="00B441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735" w:rsidRDefault="001F6735" w:rsidP="00B4415F">
      <w:r>
        <w:separator/>
      </w:r>
    </w:p>
  </w:footnote>
  <w:footnote w:type="continuationSeparator" w:id="0">
    <w:p w:rsidR="001F6735" w:rsidRDefault="001F6735" w:rsidP="00B441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F79D3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27437C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CB62089"/>
    <w:multiLevelType w:val="multilevel"/>
    <w:tmpl w:val="9F26E898"/>
    <w:lvl w:ilvl="0">
      <w:start w:val="10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1D337105"/>
    <w:multiLevelType w:val="hybridMultilevel"/>
    <w:tmpl w:val="00A4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E6C08"/>
    <w:multiLevelType w:val="hybridMultilevel"/>
    <w:tmpl w:val="576EA32A"/>
    <w:lvl w:ilvl="0" w:tplc="EA72C12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265668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F606134"/>
    <w:multiLevelType w:val="hybridMultilevel"/>
    <w:tmpl w:val="F2C0490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A47CC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07896"/>
    <w:multiLevelType w:val="multilevel"/>
    <w:tmpl w:val="120A60C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9">
    <w:nsid w:val="21DD45AD"/>
    <w:multiLevelType w:val="multilevel"/>
    <w:tmpl w:val="9EF6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3A3DC8"/>
    <w:multiLevelType w:val="hybridMultilevel"/>
    <w:tmpl w:val="374E3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44D56"/>
    <w:multiLevelType w:val="hybridMultilevel"/>
    <w:tmpl w:val="1756C6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AF0B47"/>
    <w:multiLevelType w:val="hybridMultilevel"/>
    <w:tmpl w:val="8A4ABC4A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6F6149"/>
    <w:multiLevelType w:val="hybridMultilevel"/>
    <w:tmpl w:val="99A490D2"/>
    <w:lvl w:ilvl="0" w:tplc="564627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C3499"/>
    <w:multiLevelType w:val="multilevel"/>
    <w:tmpl w:val="1B54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317BB7"/>
    <w:multiLevelType w:val="hybridMultilevel"/>
    <w:tmpl w:val="D81E7948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D4888"/>
    <w:multiLevelType w:val="hybridMultilevel"/>
    <w:tmpl w:val="822A1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EC7867"/>
    <w:multiLevelType w:val="multilevel"/>
    <w:tmpl w:val="A6F0E1C6"/>
    <w:lvl w:ilvl="0">
      <w:start w:val="4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69"/>
        </w:tabs>
        <w:ind w:left="869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3"/>
        </w:tabs>
        <w:ind w:left="943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18">
    <w:nsid w:val="32163D53"/>
    <w:multiLevelType w:val="hybridMultilevel"/>
    <w:tmpl w:val="A50C5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5743A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EC77BA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3540FB"/>
    <w:multiLevelType w:val="multilevel"/>
    <w:tmpl w:val="5400FA6A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3C9D10DF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A7E43"/>
    <w:multiLevelType w:val="multilevel"/>
    <w:tmpl w:val="80C0EA5C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3DE70366"/>
    <w:multiLevelType w:val="hybridMultilevel"/>
    <w:tmpl w:val="391419B4"/>
    <w:lvl w:ilvl="0" w:tplc="831AD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CD033F"/>
    <w:multiLevelType w:val="hybridMultilevel"/>
    <w:tmpl w:val="B920877A"/>
    <w:lvl w:ilvl="0" w:tplc="CFA68E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54223F"/>
    <w:multiLevelType w:val="hybridMultilevel"/>
    <w:tmpl w:val="04BC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836E32"/>
    <w:multiLevelType w:val="multilevel"/>
    <w:tmpl w:val="60B4436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28">
    <w:nsid w:val="49D07D6F"/>
    <w:multiLevelType w:val="multilevel"/>
    <w:tmpl w:val="AEAC8DEE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>
    <w:nsid w:val="4E93104D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116109"/>
    <w:multiLevelType w:val="hybridMultilevel"/>
    <w:tmpl w:val="FB32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85312"/>
    <w:multiLevelType w:val="hybridMultilevel"/>
    <w:tmpl w:val="56C892D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A60A6"/>
    <w:multiLevelType w:val="multilevel"/>
    <w:tmpl w:val="60B4436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33">
    <w:nsid w:val="61C87CF9"/>
    <w:multiLevelType w:val="multilevel"/>
    <w:tmpl w:val="75D4D098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80972D8"/>
    <w:multiLevelType w:val="hybridMultilevel"/>
    <w:tmpl w:val="2D64D7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611B1A"/>
    <w:multiLevelType w:val="hybridMultilevel"/>
    <w:tmpl w:val="6CF0CE4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BD6C93"/>
    <w:multiLevelType w:val="hybridMultilevel"/>
    <w:tmpl w:val="10EEE9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CE86054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222BF9"/>
    <w:multiLevelType w:val="multilevel"/>
    <w:tmpl w:val="2FF2A05A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>
    <w:nsid w:val="7CDC61C6"/>
    <w:multiLevelType w:val="hybridMultilevel"/>
    <w:tmpl w:val="D700A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DA322D"/>
    <w:multiLevelType w:val="multilevel"/>
    <w:tmpl w:val="8D4AC674"/>
    <w:lvl w:ilvl="0">
      <w:start w:val="10"/>
      <w:numFmt w:val="decimal"/>
      <w:lvlText w:val="%1.0"/>
      <w:lvlJc w:val="left"/>
      <w:pPr>
        <w:ind w:left="139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27"/>
  </w:num>
  <w:num w:numId="4">
    <w:abstractNumId w:val="17"/>
  </w:num>
  <w:num w:numId="5">
    <w:abstractNumId w:val="8"/>
  </w:num>
  <w:num w:numId="6">
    <w:abstractNumId w:val="32"/>
  </w:num>
  <w:num w:numId="7">
    <w:abstractNumId w:val="36"/>
  </w:num>
  <w:num w:numId="8">
    <w:abstractNumId w:val="5"/>
  </w:num>
  <w:num w:numId="9">
    <w:abstractNumId w:val="16"/>
  </w:num>
  <w:num w:numId="10">
    <w:abstractNumId w:val="35"/>
  </w:num>
  <w:num w:numId="11">
    <w:abstractNumId w:val="4"/>
  </w:num>
  <w:num w:numId="12">
    <w:abstractNumId w:val="15"/>
  </w:num>
  <w:num w:numId="13">
    <w:abstractNumId w:val="6"/>
  </w:num>
  <w:num w:numId="14">
    <w:abstractNumId w:val="12"/>
  </w:num>
  <w:num w:numId="15">
    <w:abstractNumId w:val="0"/>
  </w:num>
  <w:num w:numId="16">
    <w:abstractNumId w:val="31"/>
  </w:num>
  <w:num w:numId="17">
    <w:abstractNumId w:val="25"/>
  </w:num>
  <w:num w:numId="18">
    <w:abstractNumId w:val="22"/>
  </w:num>
  <w:num w:numId="19">
    <w:abstractNumId w:val="20"/>
  </w:num>
  <w:num w:numId="20">
    <w:abstractNumId w:val="19"/>
  </w:num>
  <w:num w:numId="21">
    <w:abstractNumId w:val="18"/>
  </w:num>
  <w:num w:numId="22">
    <w:abstractNumId w:val="29"/>
  </w:num>
  <w:num w:numId="23">
    <w:abstractNumId w:val="7"/>
  </w:num>
  <w:num w:numId="24">
    <w:abstractNumId w:val="38"/>
  </w:num>
  <w:num w:numId="25">
    <w:abstractNumId w:val="13"/>
  </w:num>
  <w:num w:numId="26">
    <w:abstractNumId w:val="3"/>
  </w:num>
  <w:num w:numId="27">
    <w:abstractNumId w:val="9"/>
  </w:num>
  <w:num w:numId="28">
    <w:abstractNumId w:val="37"/>
  </w:num>
  <w:num w:numId="29">
    <w:abstractNumId w:val="21"/>
  </w:num>
  <w:num w:numId="30">
    <w:abstractNumId w:val="11"/>
  </w:num>
  <w:num w:numId="31">
    <w:abstractNumId w:val="10"/>
  </w:num>
  <w:num w:numId="32">
    <w:abstractNumId w:val="28"/>
  </w:num>
  <w:num w:numId="33">
    <w:abstractNumId w:val="39"/>
  </w:num>
  <w:num w:numId="34">
    <w:abstractNumId w:val="30"/>
  </w:num>
  <w:num w:numId="35">
    <w:abstractNumId w:val="24"/>
  </w:num>
  <w:num w:numId="36">
    <w:abstractNumId w:val="14"/>
  </w:num>
  <w:num w:numId="37">
    <w:abstractNumId w:val="2"/>
  </w:num>
  <w:num w:numId="38">
    <w:abstractNumId w:val="26"/>
  </w:num>
  <w:num w:numId="39">
    <w:abstractNumId w:val="40"/>
  </w:num>
  <w:num w:numId="40">
    <w:abstractNumId w:val="33"/>
  </w:num>
  <w:num w:numId="4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3FA"/>
    <w:rsid w:val="0000090D"/>
    <w:rsid w:val="00013539"/>
    <w:rsid w:val="0002389C"/>
    <w:rsid w:val="00024D1A"/>
    <w:rsid w:val="000551E7"/>
    <w:rsid w:val="00066307"/>
    <w:rsid w:val="00074E3C"/>
    <w:rsid w:val="0008494A"/>
    <w:rsid w:val="000B033F"/>
    <w:rsid w:val="000B4594"/>
    <w:rsid w:val="000C5DC7"/>
    <w:rsid w:val="000D07A9"/>
    <w:rsid w:val="000D282C"/>
    <w:rsid w:val="000D346C"/>
    <w:rsid w:val="000F6DD5"/>
    <w:rsid w:val="001267BC"/>
    <w:rsid w:val="00151FC3"/>
    <w:rsid w:val="00160EC9"/>
    <w:rsid w:val="001708FE"/>
    <w:rsid w:val="00177F15"/>
    <w:rsid w:val="00191B43"/>
    <w:rsid w:val="0019551C"/>
    <w:rsid w:val="001B07EA"/>
    <w:rsid w:val="001B51BE"/>
    <w:rsid w:val="001B6623"/>
    <w:rsid w:val="001E590C"/>
    <w:rsid w:val="001F6735"/>
    <w:rsid w:val="00201D91"/>
    <w:rsid w:val="002531C1"/>
    <w:rsid w:val="00267A4C"/>
    <w:rsid w:val="00272ADF"/>
    <w:rsid w:val="002768CA"/>
    <w:rsid w:val="00285154"/>
    <w:rsid w:val="002A0FB9"/>
    <w:rsid w:val="002A40E4"/>
    <w:rsid w:val="002E3C71"/>
    <w:rsid w:val="00303BAB"/>
    <w:rsid w:val="003202D6"/>
    <w:rsid w:val="0032121E"/>
    <w:rsid w:val="00324EBE"/>
    <w:rsid w:val="00326751"/>
    <w:rsid w:val="003341A3"/>
    <w:rsid w:val="00344DBB"/>
    <w:rsid w:val="00346060"/>
    <w:rsid w:val="003647AF"/>
    <w:rsid w:val="00366A95"/>
    <w:rsid w:val="00371DBA"/>
    <w:rsid w:val="003B4F87"/>
    <w:rsid w:val="004009C5"/>
    <w:rsid w:val="00414CCC"/>
    <w:rsid w:val="004159C4"/>
    <w:rsid w:val="004256E5"/>
    <w:rsid w:val="00431B01"/>
    <w:rsid w:val="00433560"/>
    <w:rsid w:val="00442667"/>
    <w:rsid w:val="0048694E"/>
    <w:rsid w:val="004A415C"/>
    <w:rsid w:val="004B4712"/>
    <w:rsid w:val="004B6CD2"/>
    <w:rsid w:val="004D3F27"/>
    <w:rsid w:val="00520228"/>
    <w:rsid w:val="00583B5A"/>
    <w:rsid w:val="00586D0E"/>
    <w:rsid w:val="00593512"/>
    <w:rsid w:val="005A5948"/>
    <w:rsid w:val="005B303E"/>
    <w:rsid w:val="005D1B54"/>
    <w:rsid w:val="005D4734"/>
    <w:rsid w:val="005F687A"/>
    <w:rsid w:val="006218EF"/>
    <w:rsid w:val="00622B74"/>
    <w:rsid w:val="00653712"/>
    <w:rsid w:val="00664DAC"/>
    <w:rsid w:val="0067122A"/>
    <w:rsid w:val="00677A00"/>
    <w:rsid w:val="00690F3F"/>
    <w:rsid w:val="00691CD8"/>
    <w:rsid w:val="00694424"/>
    <w:rsid w:val="006B3F67"/>
    <w:rsid w:val="006D5F45"/>
    <w:rsid w:val="006F1652"/>
    <w:rsid w:val="006F3FD7"/>
    <w:rsid w:val="006F7A45"/>
    <w:rsid w:val="00717845"/>
    <w:rsid w:val="00721D0C"/>
    <w:rsid w:val="00725C06"/>
    <w:rsid w:val="0074023B"/>
    <w:rsid w:val="00782122"/>
    <w:rsid w:val="007B5A05"/>
    <w:rsid w:val="007C7B8B"/>
    <w:rsid w:val="007D283E"/>
    <w:rsid w:val="007D37F0"/>
    <w:rsid w:val="007D6C03"/>
    <w:rsid w:val="007E4747"/>
    <w:rsid w:val="007F7034"/>
    <w:rsid w:val="00811A29"/>
    <w:rsid w:val="00816093"/>
    <w:rsid w:val="008168DE"/>
    <w:rsid w:val="008523CD"/>
    <w:rsid w:val="00852D0C"/>
    <w:rsid w:val="008605B9"/>
    <w:rsid w:val="00876C3A"/>
    <w:rsid w:val="00885C34"/>
    <w:rsid w:val="00886695"/>
    <w:rsid w:val="0089441D"/>
    <w:rsid w:val="00895B95"/>
    <w:rsid w:val="008C0BAC"/>
    <w:rsid w:val="008D1511"/>
    <w:rsid w:val="008D2D7A"/>
    <w:rsid w:val="008E6642"/>
    <w:rsid w:val="00900F71"/>
    <w:rsid w:val="00935272"/>
    <w:rsid w:val="00954410"/>
    <w:rsid w:val="009560CC"/>
    <w:rsid w:val="009761EC"/>
    <w:rsid w:val="009913FA"/>
    <w:rsid w:val="009B5F44"/>
    <w:rsid w:val="009F2DBE"/>
    <w:rsid w:val="009F30D9"/>
    <w:rsid w:val="009F4773"/>
    <w:rsid w:val="00A41287"/>
    <w:rsid w:val="00A440E7"/>
    <w:rsid w:val="00A4731B"/>
    <w:rsid w:val="00A66122"/>
    <w:rsid w:val="00A736BA"/>
    <w:rsid w:val="00AA39B4"/>
    <w:rsid w:val="00AB72D3"/>
    <w:rsid w:val="00AE4583"/>
    <w:rsid w:val="00AE6FF5"/>
    <w:rsid w:val="00B04DFB"/>
    <w:rsid w:val="00B11A8C"/>
    <w:rsid w:val="00B17AF9"/>
    <w:rsid w:val="00B24A5F"/>
    <w:rsid w:val="00B3117C"/>
    <w:rsid w:val="00B311B7"/>
    <w:rsid w:val="00B4415F"/>
    <w:rsid w:val="00B46434"/>
    <w:rsid w:val="00B75EB3"/>
    <w:rsid w:val="00B76F46"/>
    <w:rsid w:val="00B82E04"/>
    <w:rsid w:val="00B93651"/>
    <w:rsid w:val="00BD7C1A"/>
    <w:rsid w:val="00BF4EAA"/>
    <w:rsid w:val="00C01FA5"/>
    <w:rsid w:val="00C07C56"/>
    <w:rsid w:val="00C161EF"/>
    <w:rsid w:val="00C27FFE"/>
    <w:rsid w:val="00C42EBE"/>
    <w:rsid w:val="00C43FD2"/>
    <w:rsid w:val="00C74109"/>
    <w:rsid w:val="00C75019"/>
    <w:rsid w:val="00C76058"/>
    <w:rsid w:val="00C82A68"/>
    <w:rsid w:val="00C96986"/>
    <w:rsid w:val="00CD0322"/>
    <w:rsid w:val="00CF3F3D"/>
    <w:rsid w:val="00D15401"/>
    <w:rsid w:val="00D17DD5"/>
    <w:rsid w:val="00D24C0F"/>
    <w:rsid w:val="00D25CE2"/>
    <w:rsid w:val="00D3715B"/>
    <w:rsid w:val="00D52CEF"/>
    <w:rsid w:val="00D727EC"/>
    <w:rsid w:val="00D82EFA"/>
    <w:rsid w:val="00DA2C31"/>
    <w:rsid w:val="00DB67BD"/>
    <w:rsid w:val="00DC5CFC"/>
    <w:rsid w:val="00DE0A13"/>
    <w:rsid w:val="00E21094"/>
    <w:rsid w:val="00E21871"/>
    <w:rsid w:val="00E328AD"/>
    <w:rsid w:val="00E37BAC"/>
    <w:rsid w:val="00E679D6"/>
    <w:rsid w:val="00E763F2"/>
    <w:rsid w:val="00E82BF4"/>
    <w:rsid w:val="00EB2591"/>
    <w:rsid w:val="00EB4A04"/>
    <w:rsid w:val="00EB656E"/>
    <w:rsid w:val="00EC4A87"/>
    <w:rsid w:val="00ED524E"/>
    <w:rsid w:val="00EE0D1C"/>
    <w:rsid w:val="00EF4CAE"/>
    <w:rsid w:val="00F24A56"/>
    <w:rsid w:val="00F4618E"/>
    <w:rsid w:val="00F561AA"/>
    <w:rsid w:val="00F621FA"/>
    <w:rsid w:val="00F62D65"/>
    <w:rsid w:val="00F72C6D"/>
    <w:rsid w:val="00F87BC4"/>
    <w:rsid w:val="00FA4660"/>
    <w:rsid w:val="00FB5D69"/>
    <w:rsid w:val="00FE1103"/>
    <w:rsid w:val="00FE69BA"/>
    <w:rsid w:val="00FF1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</w:style>
  <w:style w:type="paragraph" w:styleId="a4">
    <w:name w:val="Body Text Indent"/>
    <w:basedOn w:val="a"/>
    <w:pPr>
      <w:ind w:firstLine="540"/>
      <w:jc w:val="both"/>
    </w:pPr>
  </w:style>
  <w:style w:type="paragraph" w:styleId="20">
    <w:name w:val="Body Text Indent 2"/>
    <w:basedOn w:val="a"/>
    <w:pPr>
      <w:ind w:left="1134" w:hanging="1134"/>
      <w:jc w:val="both"/>
    </w:pPr>
    <w:rPr>
      <w:sz w:val="24"/>
    </w:rPr>
  </w:style>
  <w:style w:type="paragraph" w:styleId="21">
    <w:name w:val="Body Text 2"/>
    <w:basedOn w:val="a"/>
    <w:pPr>
      <w:tabs>
        <w:tab w:val="left" w:pos="3544"/>
      </w:tabs>
      <w:jc w:val="center"/>
    </w:pPr>
    <w:rPr>
      <w:b/>
      <w:sz w:val="22"/>
    </w:rPr>
  </w:style>
  <w:style w:type="paragraph" w:styleId="3">
    <w:name w:val="Body Text 3"/>
    <w:basedOn w:val="a"/>
    <w:rPr>
      <w:sz w:val="24"/>
    </w:rPr>
  </w:style>
  <w:style w:type="paragraph" w:customStyle="1" w:styleId="nervytelo">
    <w:name w:val="nervy telo"/>
    <w:basedOn w:val="a"/>
    <w:rsid w:val="000F6DD5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HeliosCond" w:hAnsi="HeliosCond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E679D6"/>
    <w:pPr>
      <w:ind w:left="708"/>
    </w:pPr>
  </w:style>
  <w:style w:type="paragraph" w:styleId="a6">
    <w:name w:val="Balloon Text"/>
    <w:basedOn w:val="a"/>
    <w:link w:val="a7"/>
    <w:rsid w:val="00C42EBE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C42EB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202D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341A3"/>
  </w:style>
  <w:style w:type="character" w:styleId="a9">
    <w:name w:val="Strong"/>
    <w:uiPriority w:val="22"/>
    <w:qFormat/>
    <w:rsid w:val="003341A3"/>
    <w:rPr>
      <w:b/>
      <w:bCs/>
    </w:rPr>
  </w:style>
  <w:style w:type="paragraph" w:styleId="aa">
    <w:name w:val="header"/>
    <w:basedOn w:val="a"/>
    <w:link w:val="ab"/>
    <w:rsid w:val="00B4415F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rsid w:val="00B4415F"/>
    <w:rPr>
      <w:sz w:val="28"/>
    </w:rPr>
  </w:style>
  <w:style w:type="paragraph" w:styleId="ac">
    <w:name w:val="footer"/>
    <w:basedOn w:val="a"/>
    <w:link w:val="ad"/>
    <w:rsid w:val="00B4415F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rsid w:val="00B4415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5;&#1088;&#1080;&#1082;&#1072;&#1079;%20&#1043;&#1059;&#1047;&#1054;%20&#1080;%20&#1054;&#1043;&#1052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9AFE3-2418-4FA8-B921-A70D1686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ГУЗО и ОГМА</Template>
  <TotalTime>19</TotalTime>
  <Pages>5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 № 1</dc:creator>
  <cp:lastModifiedBy>евгений</cp:lastModifiedBy>
  <cp:revision>3</cp:revision>
  <cp:lastPrinted>2016-03-10T06:33:00Z</cp:lastPrinted>
  <dcterms:created xsi:type="dcterms:W3CDTF">2016-03-13T04:30:00Z</dcterms:created>
  <dcterms:modified xsi:type="dcterms:W3CDTF">2016-03-13T04:45:00Z</dcterms:modified>
</cp:coreProperties>
</file>